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0" w:type="dxa"/>
          <w:right w:w="0" w:type="dxa"/>
        </w:tblCellMar>
        <w:tblLook w:val="04A0" w:firstRow="1" w:lastRow="0" w:firstColumn="1" w:lastColumn="0" w:noHBand="0" w:noVBand="1"/>
        <w:tblCaption w:val="Dokumentinformation"/>
        <w:tblDescription w:val="Dokumentinformation"/>
      </w:tblPr>
      <w:tblGrid>
        <w:gridCol w:w="9503"/>
      </w:tblGrid>
      <w:tr w:rsidR="0013413A" w:rsidRPr="00BB6A45" w14:paraId="6A80C2EA" w14:textId="77777777" w:rsidTr="00D91CED">
        <w:trPr>
          <w:trHeight w:val="850"/>
          <w:tblHeader/>
        </w:trPr>
        <w:tc>
          <w:tcPr>
            <w:tcW w:w="8789" w:type="dxa"/>
          </w:tcPr>
          <w:p w14:paraId="3E0ACB8D" w14:textId="77777777" w:rsidR="00657063" w:rsidRPr="00BB6A45" w:rsidRDefault="00657063" w:rsidP="00657063">
            <w:pPr>
              <w:pStyle w:val="Kolofon"/>
              <w:rPr>
                <w:rFonts w:cs="Arial"/>
                <w:lang w:val="da-DK"/>
              </w:rPr>
            </w:pPr>
            <w:r w:rsidRPr="00BB6A45">
              <w:rPr>
                <w:rFonts w:cs="Arial"/>
                <w:lang w:val="da-DK"/>
              </w:rPr>
              <w:t>6. september 2024</w:t>
            </w:r>
          </w:p>
          <w:p w14:paraId="4EE962D1" w14:textId="588B83AA" w:rsidR="00DF20AA" w:rsidRPr="00DF20AA" w:rsidRDefault="00657063" w:rsidP="00DF20AA">
            <w:pPr>
              <w:pStyle w:val="Kolofon"/>
              <w:rPr>
                <w:rFonts w:cs="Arial"/>
                <w:lang w:val="da-DK"/>
              </w:rPr>
            </w:pPr>
            <w:r w:rsidRPr="00BB6A45">
              <w:rPr>
                <w:rFonts w:cs="Arial"/>
                <w:lang w:val="da-DK"/>
              </w:rPr>
              <w:t>Sagsnummer: xx-</w:t>
            </w:r>
            <w:proofErr w:type="spellStart"/>
            <w:r w:rsidRPr="00BB6A45">
              <w:rPr>
                <w:rFonts w:cs="Arial"/>
                <w:lang w:val="da-DK"/>
              </w:rPr>
              <w:t>xxxx</w:t>
            </w:r>
            <w:proofErr w:type="spellEnd"/>
          </w:p>
        </w:tc>
      </w:tr>
    </w:tbl>
    <w:p w14:paraId="61A7A7B1" w14:textId="77777777" w:rsidR="0027619D" w:rsidRPr="00BB6A45" w:rsidRDefault="0027619D" w:rsidP="00150BE5">
      <w:pPr>
        <w:tabs>
          <w:tab w:val="right" w:pos="8789"/>
        </w:tabs>
        <w:spacing w:line="20" w:lineRule="exact"/>
      </w:pPr>
    </w:p>
    <w:p w14:paraId="77D90D03" w14:textId="14E947C8" w:rsidR="00EE0466" w:rsidRPr="00BB6A45" w:rsidRDefault="00213D23" w:rsidP="002F0E5E">
      <w:pPr>
        <w:pStyle w:val="Overskrift1"/>
        <w:spacing w:after="600"/>
      </w:pPr>
      <w:r>
        <w:t>Startredegørelse</w:t>
      </w:r>
    </w:p>
    <w:p w14:paraId="5CD51284" w14:textId="2CB3755B" w:rsidR="00B23DFA" w:rsidRPr="00BB6A45" w:rsidRDefault="0063451D" w:rsidP="00BB6A45">
      <w:pPr>
        <w:pStyle w:val="Overskrift2"/>
      </w:pPr>
      <w:r w:rsidRPr="00FB4839">
        <w:t>Mulig lokalplan for xxx (f</w:t>
      </w:r>
      <w:r w:rsidR="003B32B9">
        <w:t>.eks.</w:t>
      </w:r>
      <w:r w:rsidRPr="00FB4839">
        <w:t xml:space="preserve"> </w:t>
      </w:r>
      <w:r w:rsidR="003B32B9" w:rsidRPr="00FB4839">
        <w:t>tæt-lave</w:t>
      </w:r>
      <w:r w:rsidRPr="00FB4839">
        <w:t xml:space="preserve"> boliger/nyt boligområde/nyt erhvervsområde/VE - anlæg ved xx-vej i xx by)</w:t>
      </w:r>
      <w:r w:rsidR="00BB6A45" w:rsidRPr="00BB6A45">
        <w:t xml:space="preserve"> </w:t>
      </w:r>
    </w:p>
    <w:p w14:paraId="7534377A" w14:textId="2559DC74" w:rsidR="00BB6A45" w:rsidRDefault="0063451D" w:rsidP="00213D23">
      <w:r w:rsidRPr="0063451D">
        <w:rPr>
          <w:rStyle w:val="HjlpetekstTegn"/>
        </w:rPr>
        <w:t>Hjælpetekst</w:t>
      </w:r>
      <w:r>
        <w:rPr>
          <w:color w:val="9BBB59" w:themeColor="accent3"/>
        </w:rPr>
        <w:t xml:space="preserve"> </w:t>
      </w:r>
      <w:r w:rsidRPr="0063451D">
        <w:t>og</w:t>
      </w:r>
      <w:r w:rsidRPr="00CB4AAC">
        <w:rPr>
          <w:color w:val="9BBB59" w:themeColor="accent3"/>
        </w:rPr>
        <w:t xml:space="preserve"> </w:t>
      </w:r>
      <w:r w:rsidRPr="0063451D">
        <w:rPr>
          <w:rStyle w:val="EksempelTegn"/>
        </w:rPr>
        <w:t>eksempler</w:t>
      </w:r>
      <w:r w:rsidRPr="003F2E77">
        <w:rPr>
          <w:color w:val="FF0000"/>
        </w:rPr>
        <w:t xml:space="preserve"> </w:t>
      </w:r>
      <w:r w:rsidRPr="0063451D">
        <w:t>slettes ved udfyldelsen.</w:t>
      </w:r>
    </w:p>
    <w:p w14:paraId="78EB9183" w14:textId="77777777" w:rsidR="00504F95" w:rsidRPr="0063451D" w:rsidRDefault="00504F95" w:rsidP="00213D23">
      <w:pPr>
        <w:rPr>
          <w:color w:val="F79646" w:themeColor="accent6"/>
        </w:rPr>
      </w:pPr>
    </w:p>
    <w:p w14:paraId="5F422C82" w14:textId="77777777" w:rsidR="005A56A4" w:rsidRPr="005A56A4" w:rsidRDefault="005A56A4" w:rsidP="005A56A4">
      <w:pPr>
        <w:pStyle w:val="Overskrift3"/>
      </w:pPr>
      <w:r w:rsidRPr="005A56A4">
        <w:t>Lokalplanens beliggenhed</w:t>
      </w:r>
    </w:p>
    <w:p w14:paraId="08B26EAA" w14:textId="77777777" w:rsidR="005A56A4" w:rsidRPr="001A5ED5" w:rsidRDefault="005A56A4" w:rsidP="005A56A4">
      <w:pPr>
        <w:rPr>
          <w:color w:val="9BBB59" w:themeColor="accent3"/>
        </w:rPr>
      </w:pPr>
      <w:r w:rsidRPr="005A56A4">
        <w:rPr>
          <w:rStyle w:val="HjlpetekstTegn"/>
        </w:rPr>
        <w:t>Kort tekst, der beskriver hvor lokalplanen er beliggende</w:t>
      </w:r>
      <w:r w:rsidRPr="001A5ED5">
        <w:rPr>
          <w:color w:val="9BBB59" w:themeColor="accent3"/>
        </w:rPr>
        <w:t xml:space="preserve">. </w:t>
      </w:r>
    </w:p>
    <w:p w14:paraId="404C37C4" w14:textId="77777777" w:rsidR="005A56A4" w:rsidRPr="005D157B" w:rsidRDefault="005A56A4" w:rsidP="005A56A4">
      <w:pPr>
        <w:pStyle w:val="Eksempel"/>
      </w:pPr>
      <w:r w:rsidRPr="005D157B">
        <w:t>Eksempel: ”Lokalplanområdet ligger i Feldballe. Den mulige lokalplan omfatter matrikel xx, xx og xx og udgør ca. xx m2. Nedenfor ses oversigtskort over lokalplanens beliggenhed.”</w:t>
      </w:r>
    </w:p>
    <w:p w14:paraId="444FD1CE" w14:textId="759A396A" w:rsidR="00504F95" w:rsidRDefault="005A56A4" w:rsidP="00504F95">
      <w:pPr>
        <w:pStyle w:val="Hjlpetekst"/>
      </w:pPr>
      <w:r w:rsidRPr="002175A4">
        <w:t>Indsæt kort</w:t>
      </w:r>
      <w:r>
        <w:t>, der viser et o</w:t>
      </w:r>
      <w:r w:rsidRPr="001723C1">
        <w:t xml:space="preserve">rtofoto med </w:t>
      </w:r>
      <w:r>
        <w:t>lokalplanområdet (</w:t>
      </w:r>
      <w:r w:rsidRPr="001723C1">
        <w:t>relevante matrikler</w:t>
      </w:r>
      <w:r>
        <w:t>)</w:t>
      </w:r>
      <w:r w:rsidRPr="001723C1">
        <w:t xml:space="preserve"> markeret</w:t>
      </w:r>
      <w:r>
        <w:t xml:space="preserve"> med stiplet, hvid linje</w:t>
      </w:r>
      <w:r w:rsidRPr="001723C1">
        <w:t>.</w:t>
      </w:r>
      <w:r w:rsidR="00504F95" w:rsidRPr="00750A9D">
        <w:rPr>
          <w:noProof/>
        </w:rPr>
        <w:drawing>
          <wp:anchor distT="0" distB="0" distL="114300" distR="114300" simplePos="0" relativeHeight="251659264" behindDoc="0" locked="0" layoutInCell="1" allowOverlap="1" wp14:anchorId="670E87EB" wp14:editId="482AF6AB">
            <wp:simplePos x="0" y="0"/>
            <wp:positionH relativeFrom="margin">
              <wp:posOffset>0</wp:posOffset>
            </wp:positionH>
            <wp:positionV relativeFrom="paragraph">
              <wp:posOffset>666750</wp:posOffset>
            </wp:positionV>
            <wp:extent cx="5224780" cy="3235960"/>
            <wp:effectExtent l="0" t="0" r="0" b="2540"/>
            <wp:wrapSquare wrapText="bothSides"/>
            <wp:docPr id="732872488" name="Picture 1"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72488" name="Picture 1" descr="An aerial view of a town&#10;&#10;Description automatically generated"/>
                    <pic:cNvPicPr/>
                  </pic:nvPicPr>
                  <pic:blipFill rotWithShape="1">
                    <a:blip r:embed="rId11">
                      <a:extLst>
                        <a:ext uri="{28A0092B-C50C-407E-A947-70E740481C1C}">
                          <a14:useLocalDpi xmlns:a14="http://schemas.microsoft.com/office/drawing/2010/main" val="0"/>
                        </a:ext>
                      </a:extLst>
                    </a:blip>
                    <a:srcRect t="5977" b="2529"/>
                    <a:stretch/>
                  </pic:blipFill>
                  <pic:spPr bwMode="auto">
                    <a:xfrm>
                      <a:off x="0" y="0"/>
                      <a:ext cx="5224780" cy="323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2A354" w14:textId="291C78B7" w:rsidR="005A56A4" w:rsidRPr="009D1914" w:rsidRDefault="005A56A4" w:rsidP="009D1914">
      <w:pPr>
        <w:pStyle w:val="Overskrift3"/>
      </w:pPr>
      <w:r w:rsidRPr="009D1914">
        <w:lastRenderedPageBreak/>
        <w:t xml:space="preserve">Lokalplanens baggrund </w:t>
      </w:r>
    </w:p>
    <w:p w14:paraId="7E50B9C9" w14:textId="7791B8CB" w:rsidR="005A56A4" w:rsidRPr="00530559" w:rsidRDefault="005A56A4" w:rsidP="009D1914">
      <w:pPr>
        <w:pStyle w:val="Hjlpetekst"/>
      </w:pPr>
      <w:r w:rsidRPr="00530559">
        <w:t xml:space="preserve">Her beskrives kort, hvorfor denne lokalplan ønskes igangsat. Hvem vil gerne udvikle, hvad ønskes der udviklet og hvor? Hvad er der på stedet i dag og hvilke planmæssige forhold foreligger, der gør en ny lokalplan nødvendig? (evt. eksisterende lokalplan, kommuneplanramme der skal ændres/ område der ikke er omfattet af andre planer). </w:t>
      </w:r>
    </w:p>
    <w:p w14:paraId="79F43FFD" w14:textId="77777777" w:rsidR="005A56A4" w:rsidRPr="005D157B" w:rsidRDefault="005A56A4" w:rsidP="009D1914">
      <w:pPr>
        <w:pStyle w:val="Eksempel"/>
      </w:pPr>
      <w:r w:rsidRPr="005D157B">
        <w:t xml:space="preserve">Eksempel: ”Syddjurs Kommune har behov for flere daginstitutionspladser i Rønde. Det er undersøgt, om pladserne kan tilvejebringes i eksisterende kommunale bygninger og institutioner, hvilket ikke er fundet muligt. Derfor er der behov for en ny daginstitution i Rønde med plads til 140 børn på sigt. Den nye institution har brug for et grundareal på 5.500 m2. Syddjurs Kommune har indgået en betinget aftale med områdets ejer om at købe 5.500 m2 grundareal til institution i den nordlige del af lokalplanområdet. </w:t>
      </w:r>
    </w:p>
    <w:p w14:paraId="2A47C360" w14:textId="77777777" w:rsidR="005A56A4" w:rsidRPr="005D157B" w:rsidRDefault="005A56A4" w:rsidP="009D1914">
      <w:pPr>
        <w:pStyle w:val="Eksempel"/>
      </w:pPr>
      <w:r w:rsidRPr="005D157B">
        <w:t xml:space="preserve">En udvikler ønsker at opføre 25 senioregnede rækkehuse i ét plan på den sydlige del af lokalplanområdet. </w:t>
      </w:r>
    </w:p>
    <w:p w14:paraId="24871BBB" w14:textId="51D57592" w:rsidR="005A56A4" w:rsidRPr="005D157B" w:rsidRDefault="005A56A4" w:rsidP="009D1914">
      <w:pPr>
        <w:pStyle w:val="Eksempel"/>
      </w:pPr>
      <w:r w:rsidRPr="005D157B">
        <w:t>Den gældende lokalplan 123 udpeger området til offentlige formål som f.eks. daginstitutioner. Lokalplan 123 er en rammelokalplan, der ikke giver byggeret. Derfor skal der udarbejdes en byggeretsgivende lokalplan, før området kan tages i brug.”</w:t>
      </w:r>
    </w:p>
    <w:p w14:paraId="5444A58F" w14:textId="197D043A" w:rsidR="009D1914" w:rsidRDefault="005A56A4" w:rsidP="009D1914">
      <w:pPr>
        <w:pStyle w:val="Eksempel"/>
      </w:pPr>
      <w:r w:rsidRPr="005D157B">
        <w:t xml:space="preserve">Eller: ”En privat udvikler har henvendt sig til forvaltningen med ønske om, at der udarbejdes en lokalplan for Røndevej 10 i den nordlige del af Feldballe, hvor der hidtil har været en møbelbutik. Udvikleren ønsker at omdanne arealet til boligområde med </w:t>
      </w:r>
      <w:r w:rsidR="003B32B9" w:rsidRPr="005D157B">
        <w:t>tæt-lave</w:t>
      </w:r>
      <w:r w:rsidRPr="005D157B">
        <w:t xml:space="preserve"> boliger. Gældende lokalplan xxx udlægger området til erhvervsformål, og det kræver derfor en ny lokalplan samt et kommuneplantillæg at muliggøre ovennævnte udvikling.”</w:t>
      </w:r>
    </w:p>
    <w:p w14:paraId="632BC5FC" w14:textId="77777777" w:rsidR="003B32B9" w:rsidRPr="002D5EA6" w:rsidRDefault="003B32B9" w:rsidP="009D1914">
      <w:pPr>
        <w:pStyle w:val="Eksempel"/>
      </w:pPr>
    </w:p>
    <w:p w14:paraId="45DF0289" w14:textId="77777777" w:rsidR="005A56A4" w:rsidRPr="002D5EA6" w:rsidRDefault="005A56A4" w:rsidP="005A56A4">
      <w:pPr>
        <w:pStyle w:val="Overskrift3"/>
      </w:pPr>
      <w:r w:rsidRPr="002D5EA6">
        <w:t>Lokalplanens formål</w:t>
      </w:r>
    </w:p>
    <w:p w14:paraId="17710EA6" w14:textId="77777777" w:rsidR="005A56A4" w:rsidRPr="00E249E1" w:rsidRDefault="005A56A4" w:rsidP="009D1914">
      <w:pPr>
        <w:pStyle w:val="Hjlpetekst"/>
      </w:pPr>
      <w:r w:rsidRPr="00E249E1">
        <w:t xml:space="preserve">Her beskrives lokalplanens formål kort og i vendinger, der tillader ændringer og fremtidig læring. </w:t>
      </w:r>
    </w:p>
    <w:p w14:paraId="674BB7B7" w14:textId="1D09A5C9" w:rsidR="005A56A4" w:rsidRPr="005D157B" w:rsidRDefault="005A56A4" w:rsidP="009D1914">
      <w:pPr>
        <w:pStyle w:val="Eksempel"/>
      </w:pPr>
      <w:r w:rsidRPr="005D157B">
        <w:t xml:space="preserve">Eksempel: ”Det er lokalplanens formål at fastsætte anvendelsen af lokalplanområdet til daginstitution og </w:t>
      </w:r>
      <w:r w:rsidR="003B32B9" w:rsidRPr="005D157B">
        <w:t>tæt-lave</w:t>
      </w:r>
      <w:r w:rsidRPr="005D157B">
        <w:t xml:space="preserve"> boliger. Lokalplanen skal sikre, at daginstitutionen opføres i én etage med gode, udendørs opholdsarealer til børn og ansatte. </w:t>
      </w:r>
    </w:p>
    <w:p w14:paraId="7FF67291" w14:textId="68E12FC8" w:rsidR="005A56A4" w:rsidRPr="005D157B" w:rsidRDefault="005A56A4" w:rsidP="009D1914">
      <w:pPr>
        <w:pStyle w:val="Eksempel"/>
      </w:pPr>
      <w:r w:rsidRPr="005D157B">
        <w:t xml:space="preserve">Lokalplanen skal </w:t>
      </w:r>
      <w:r w:rsidR="003B32B9" w:rsidRPr="005D157B">
        <w:t>desuden</w:t>
      </w:r>
      <w:r w:rsidRPr="005D157B">
        <w:t xml:space="preserve"> sikre mulighed for opførelse af senioregnede rækkehuse i én etage med grønne, solorienterede friarealer. Bebyggelsen skal tilpasses terrænets bevægelser, og den skal have et sammenhængende arkitektonisk udtryk.”</w:t>
      </w:r>
    </w:p>
    <w:p w14:paraId="1445DDC4" w14:textId="33FD2C59" w:rsidR="005A56A4" w:rsidRPr="005D157B" w:rsidRDefault="005A56A4" w:rsidP="009D1914">
      <w:pPr>
        <w:pStyle w:val="Eksempel"/>
      </w:pPr>
      <w:r w:rsidRPr="005D157B">
        <w:t>Eller: ”Lokalplanens formål er blandt andet at sikre, at området anvendes til boligformål i form af tæt-lav bebyggelse udlagt som rækkehuse i maksimalt 1½ etage og attraktive fælles friarealer. Samtidig vil lokalplanen sikre, at parkering sker på en fælles parkeringsplads, hvorfra der er adgang til boligerne via fælles stier.”</w:t>
      </w:r>
    </w:p>
    <w:p w14:paraId="1AB18D4A" w14:textId="2C1BFED7" w:rsidR="005A56A4" w:rsidRDefault="005A56A4" w:rsidP="009D1914">
      <w:pPr>
        <w:pStyle w:val="Eksempel"/>
      </w:pPr>
      <w:r w:rsidRPr="005D157B">
        <w:t xml:space="preserve">Eller: ”Lokalplanens formål er blandt andet at sikre, at området anvendes til erhvervsformål såsom kontor-, administrations-, service-, laboratorie- og forskningsvirksomheder, samt lettere ikke-generende fabrikationsvirksomhed. Det er også lokalplanens formål at sikre, at erhvervsområdet udvikler </w:t>
      </w:r>
      <w:r w:rsidRPr="005D157B">
        <w:lastRenderedPageBreak/>
        <w:t>sig til et grønt og bæredygtigt område med sammenhæng til den øvrige by, herunder en gennemgående stiforbindelse.”</w:t>
      </w:r>
    </w:p>
    <w:p w14:paraId="13934CB5" w14:textId="77777777" w:rsidR="003B32B9" w:rsidRPr="00F80221" w:rsidRDefault="003B32B9" w:rsidP="003B32B9"/>
    <w:p w14:paraId="288616EB" w14:textId="77777777" w:rsidR="005A56A4" w:rsidRPr="002D5EA6" w:rsidRDefault="005A56A4" w:rsidP="005A56A4">
      <w:pPr>
        <w:pStyle w:val="Overskrift3"/>
      </w:pPr>
      <w:r w:rsidRPr="002D5EA6">
        <w:t>Planlægningsgrundlag</w:t>
      </w:r>
    </w:p>
    <w:p w14:paraId="3B29F057" w14:textId="77777777" w:rsidR="005A56A4" w:rsidRPr="002D5EA6" w:rsidRDefault="005A56A4" w:rsidP="00406A3F">
      <w:pPr>
        <w:pStyle w:val="Undersprgsml"/>
      </w:pPr>
      <w:r w:rsidRPr="002D5EA6">
        <w:t xml:space="preserve">Eksisterende </w:t>
      </w:r>
      <w:r w:rsidRPr="0063157C">
        <w:t>planlægning</w:t>
      </w:r>
    </w:p>
    <w:p w14:paraId="52F61192" w14:textId="77777777" w:rsidR="005A56A4" w:rsidRPr="00695410" w:rsidRDefault="005A56A4" w:rsidP="00406A3F">
      <w:pPr>
        <w:pStyle w:val="Hjlpetekst"/>
      </w:pPr>
      <w:r w:rsidRPr="00695410">
        <w:t>Er der en eksisterende lokalplan der skal aflyses, eller en helhedsplan/rammelokalplan for området?</w:t>
      </w:r>
    </w:p>
    <w:p w14:paraId="450CF152" w14:textId="77777777" w:rsidR="005A56A4" w:rsidRDefault="005A56A4" w:rsidP="00406A3F">
      <w:pPr>
        <w:pStyle w:val="Hjlpetekst"/>
      </w:pPr>
      <w:r w:rsidRPr="00695410">
        <w:t>Stemmer den ønskede planlægning overens med kommuneplanen, eller kræves der et kommuneplantillæg?</w:t>
      </w:r>
    </w:p>
    <w:p w14:paraId="40AED7C2" w14:textId="34F48E9E" w:rsidR="005A56A4" w:rsidRPr="002D5EA6" w:rsidRDefault="005A56A4" w:rsidP="00406A3F">
      <w:pPr>
        <w:pStyle w:val="Hjlpetekst"/>
      </w:pPr>
      <w:r>
        <w:t>Hvis det kræver et kommuneplantillæg, hvordan er vurderingen så i forhold til Arealbarometeret?</w:t>
      </w:r>
    </w:p>
    <w:p w14:paraId="0E98048C" w14:textId="77777777" w:rsidR="005A56A4" w:rsidRPr="002D5EA6" w:rsidRDefault="005A56A4" w:rsidP="00406A3F">
      <w:pPr>
        <w:pStyle w:val="Undersprgsml"/>
      </w:pPr>
      <w:r w:rsidRPr="002D5EA6">
        <w:t>Tilladelser efter anden lovgivning</w:t>
      </w:r>
    </w:p>
    <w:p w14:paraId="22DACA85" w14:textId="06071F79" w:rsidR="005A56A4" w:rsidRDefault="005A56A4" w:rsidP="00406A3F">
      <w:pPr>
        <w:pStyle w:val="Hjlpetekst"/>
      </w:pPr>
      <w:r w:rsidRPr="003C6C5A">
        <w:t xml:space="preserve">Her beskrives hvis projektarealet indeholder forhold, der reguleres i anden lovgivning og dermed forhold der evt. vil påvirke den mulige disponering af området. Fx. skovbyggelinje (Naturbeskyttelsesloven), </w:t>
      </w:r>
      <w:r>
        <w:t xml:space="preserve">Natura2000, EF </w:t>
      </w:r>
      <w:proofErr w:type="spellStart"/>
      <w:r>
        <w:t>habitatsområder</w:t>
      </w:r>
      <w:proofErr w:type="spellEnd"/>
      <w:r>
        <w:t xml:space="preserve">, </w:t>
      </w:r>
      <w:r w:rsidRPr="003C6C5A">
        <w:t xml:space="preserve">vejbyggelinje, kystnærhedszone, fredede fortidsminder mm. </w:t>
      </w:r>
    </w:p>
    <w:p w14:paraId="09DFDF97" w14:textId="77777777" w:rsidR="00406A3F" w:rsidRDefault="00406A3F" w:rsidP="00406A3F">
      <w:pPr>
        <w:pStyle w:val="Hjlpetekst"/>
      </w:pPr>
    </w:p>
    <w:p w14:paraId="3E9810AE" w14:textId="77777777" w:rsidR="005A56A4" w:rsidRPr="002D5EA6" w:rsidRDefault="005A56A4" w:rsidP="005A56A4">
      <w:pPr>
        <w:pStyle w:val="Overskrift3"/>
      </w:pPr>
      <w:r w:rsidRPr="002D5EA6">
        <w:t>Stedbundne muligheder og udfordringer</w:t>
      </w:r>
    </w:p>
    <w:p w14:paraId="6AC4BE2C" w14:textId="77777777" w:rsidR="005A56A4" w:rsidRPr="002D5EA6" w:rsidRDefault="005A56A4" w:rsidP="00406A3F">
      <w:pPr>
        <w:pStyle w:val="Undersprgsml"/>
      </w:pPr>
      <w:r w:rsidRPr="002D5EA6">
        <w:t>Stedsforankret projektudvikling</w:t>
      </w:r>
    </w:p>
    <w:p w14:paraId="18C08B75" w14:textId="77777777" w:rsidR="005A56A4" w:rsidRDefault="005A56A4" w:rsidP="00406A3F">
      <w:pPr>
        <w:pStyle w:val="Hjlpetekst"/>
      </w:pPr>
      <w:r w:rsidRPr="00E93166">
        <w:t xml:space="preserve">Her beskrives, hvorvidt og hvor vellykket administrationen vurderer, at projektet er lokalt forankret og arbejder aktivt og hensynsfuldt med lokalplanområdet og dets omgivelser. </w:t>
      </w:r>
      <w:r>
        <w:t xml:space="preserve">I Projektnotatet beskriver bygherre flere spørgsmål relateret til dette emne, og herunder har administrationen mulighed for at vurdere, hvorvidt bygherre er lykkes med at få skabt et velintegreret projekt. </w:t>
      </w:r>
    </w:p>
    <w:p w14:paraId="3EE9A7C4" w14:textId="762515E7" w:rsidR="005A56A4" w:rsidRDefault="005A56A4" w:rsidP="00406A3F">
      <w:pPr>
        <w:pStyle w:val="Hjlpetekst"/>
      </w:pPr>
      <w:r w:rsidRPr="00E93166">
        <w:t xml:space="preserve">Her kan fx. beskrives, hvordan </w:t>
      </w:r>
      <w:r>
        <w:t xml:space="preserve">administrationen ser at </w:t>
      </w:r>
      <w:r w:rsidRPr="00E93166">
        <w:t>projektet indpasser sig i sine omgivelser</w:t>
      </w:r>
      <w:r>
        <w:t>;</w:t>
      </w:r>
      <w:r w:rsidRPr="00E93166">
        <w:t xml:space="preserve"> fx. gennem bevaring af eksisterende strukturer som beplantning, bygninger eller spor fra fortidig brug af området, eller gennem tilpasning til stedets landskab og terræn. Her kan også beskrives,</w:t>
      </w:r>
      <w:r>
        <w:t xml:space="preserve"> om administrationen ser at </w:t>
      </w:r>
      <w:r w:rsidRPr="00E93166">
        <w:t xml:space="preserve">projektet </w:t>
      </w:r>
      <w:r>
        <w:t>er</w:t>
      </w:r>
      <w:r w:rsidRPr="00E93166">
        <w:t xml:space="preserve"> </w:t>
      </w:r>
      <w:r>
        <w:t xml:space="preserve">lykkes med at sætte </w:t>
      </w:r>
      <w:r w:rsidRPr="00E93166">
        <w:t>fokus på særlige stedbundne kvaliteter, eller hvorvidt projektet skaber gode forbindelser til tilstødende omgivelser.</w:t>
      </w:r>
      <w:r>
        <w:t xml:space="preserve"> Eller </w:t>
      </w:r>
      <w:r w:rsidRPr="00E93166">
        <w:t>hvorvidt der i projektet</w:t>
      </w:r>
      <w:r>
        <w:t>s tilpasning er taget</w:t>
      </w:r>
      <w:r w:rsidRPr="00E93166">
        <w:t xml:space="preserve"> højde for og hensyn til de nære omgivelser, så projektet fx. ikke medfører skygge- eller indbliksgener for naboer</w:t>
      </w:r>
      <w:r>
        <w:t>.</w:t>
      </w:r>
    </w:p>
    <w:p w14:paraId="5CA6CC0A" w14:textId="77777777" w:rsidR="00406A3F" w:rsidRDefault="00406A3F" w:rsidP="00406A3F">
      <w:pPr>
        <w:pStyle w:val="Hjlpetekst"/>
      </w:pPr>
    </w:p>
    <w:p w14:paraId="24D5E9BD" w14:textId="77777777" w:rsidR="005A56A4" w:rsidRPr="002D5EA6" w:rsidRDefault="005A56A4" w:rsidP="00EB0065">
      <w:pPr>
        <w:pStyle w:val="Overskrift3"/>
      </w:pPr>
      <w:r w:rsidRPr="00EB0065">
        <w:lastRenderedPageBreak/>
        <w:t>Stedbundne</w:t>
      </w:r>
      <w:r w:rsidRPr="00406A3F">
        <w:t xml:space="preserve"> forhold</w:t>
      </w:r>
    </w:p>
    <w:p w14:paraId="3D74C1D7" w14:textId="3B026975" w:rsidR="005A56A4" w:rsidRPr="003C6C5A" w:rsidRDefault="005A56A4" w:rsidP="00406A3F">
      <w:pPr>
        <w:pStyle w:val="Hjlpetekst"/>
      </w:pPr>
      <w:r w:rsidRPr="003C6C5A">
        <w:t xml:space="preserve">Her opsummeres forundersøgelsen, og særligt hvad der er på spil </w:t>
      </w:r>
      <w:r>
        <w:t>i planlægningen</w:t>
      </w:r>
      <w:r w:rsidRPr="003C6C5A">
        <w:t>, der vil</w:t>
      </w:r>
      <w:r>
        <w:t xml:space="preserve"> eller </w:t>
      </w:r>
      <w:r w:rsidRPr="003C6C5A">
        <w:t xml:space="preserve">kan påvirke </w:t>
      </w:r>
      <w:r>
        <w:t>lokal</w:t>
      </w:r>
      <w:r w:rsidRPr="003C6C5A">
        <w:t>planen og</w:t>
      </w:r>
      <w:r>
        <w:t xml:space="preserve"> områdets</w:t>
      </w:r>
      <w:r w:rsidRPr="003C6C5A">
        <w:t xml:space="preserve"> arealdisponering. </w:t>
      </w:r>
      <w:r>
        <w:t xml:space="preserve">Beskrivelserne herunder kan rumme konkrete miljøkonflikter og/eller udfordringer i den ønskede planlægning og løsninger på disse. Punktet kan evt. </w:t>
      </w:r>
      <w:r w:rsidRPr="003C6C5A">
        <w:t>underbygges med tekniske rapporter, f.</w:t>
      </w:r>
      <w:r w:rsidR="0004703E">
        <w:t>eks.</w:t>
      </w:r>
      <w:r w:rsidRPr="003C6C5A">
        <w:t xml:space="preserve"> støjrapport</w:t>
      </w:r>
      <w:r>
        <w:t xml:space="preserve">, lugtmålinger </w:t>
      </w:r>
      <w:r w:rsidRPr="003C6C5A">
        <w:t>eller lign</w:t>
      </w:r>
      <w:r>
        <w:t>.</w:t>
      </w:r>
    </w:p>
    <w:p w14:paraId="433D2833" w14:textId="77777777" w:rsidR="005A56A4" w:rsidRPr="003C6C5A" w:rsidRDefault="005A56A4" w:rsidP="00406A3F">
      <w:pPr>
        <w:pStyle w:val="Hjlpetekst"/>
      </w:pPr>
      <w:r w:rsidRPr="003C6C5A">
        <w:t>Nedenstående overskrifter skal beskrives</w:t>
      </w:r>
      <w:r>
        <w:t xml:space="preserve">, yderligere punkter kan tilføjes efter behov. </w:t>
      </w:r>
    </w:p>
    <w:p w14:paraId="55C6B5BC" w14:textId="77777777" w:rsidR="00F84F75" w:rsidRDefault="005A56A4" w:rsidP="00EB0065">
      <w:pPr>
        <w:rPr>
          <w:b/>
          <w:bCs/>
        </w:rPr>
      </w:pPr>
      <w:r w:rsidRPr="00EB0065">
        <w:rPr>
          <w:b/>
          <w:bCs/>
        </w:rPr>
        <w:t>Miljøhensyn</w:t>
      </w:r>
    </w:p>
    <w:p w14:paraId="1C3C173A" w14:textId="54904229" w:rsidR="005A56A4" w:rsidRPr="00F84F75" w:rsidRDefault="005A56A4" w:rsidP="00EB0065">
      <w:pPr>
        <w:rPr>
          <w:rStyle w:val="HjlpetekstTegn"/>
        </w:rPr>
      </w:pPr>
      <w:r w:rsidRPr="00F84F75">
        <w:rPr>
          <w:rStyle w:val="HjlpetekstTegn"/>
        </w:rPr>
        <w:t>f.</w:t>
      </w:r>
      <w:r w:rsidR="00F84F75">
        <w:rPr>
          <w:rStyle w:val="HjlpetekstTegn"/>
        </w:rPr>
        <w:t>eks.</w:t>
      </w:r>
      <w:r w:rsidRPr="00F84F75">
        <w:rPr>
          <w:rStyle w:val="HjlpetekstTegn"/>
        </w:rPr>
        <w:t xml:space="preserve"> støj, (jord)forurening, lugt</w:t>
      </w:r>
    </w:p>
    <w:p w14:paraId="1BB617AE" w14:textId="77777777" w:rsidR="00F84F75" w:rsidRDefault="005A56A4" w:rsidP="00EB0065">
      <w:pPr>
        <w:rPr>
          <w:b/>
          <w:bCs/>
        </w:rPr>
      </w:pPr>
      <w:r w:rsidRPr="003C6C5A">
        <w:rPr>
          <w:b/>
          <w:bCs/>
        </w:rPr>
        <w:t>Trafikafvikling</w:t>
      </w:r>
    </w:p>
    <w:p w14:paraId="4853D8B9" w14:textId="19B2FF5F" w:rsidR="005A56A4" w:rsidRPr="003C6C5A" w:rsidRDefault="005A56A4" w:rsidP="00EB0065">
      <w:r w:rsidRPr="00F84F75">
        <w:rPr>
          <w:rStyle w:val="HjlpetekstTegn"/>
        </w:rPr>
        <w:t>f.</w:t>
      </w:r>
      <w:r w:rsidR="00F84F75">
        <w:rPr>
          <w:rStyle w:val="HjlpetekstTegn"/>
        </w:rPr>
        <w:t>eks.</w:t>
      </w:r>
      <w:r w:rsidRPr="00F84F75">
        <w:rPr>
          <w:rStyle w:val="HjlpetekstTegn"/>
        </w:rPr>
        <w:t xml:space="preserve"> nærområdets påvirkning</w:t>
      </w:r>
    </w:p>
    <w:p w14:paraId="089EC173" w14:textId="77777777" w:rsidR="00F84F75" w:rsidRDefault="005A56A4" w:rsidP="00EB0065">
      <w:pPr>
        <w:rPr>
          <w:b/>
          <w:bCs/>
        </w:rPr>
      </w:pPr>
      <w:r w:rsidRPr="003C6C5A">
        <w:rPr>
          <w:b/>
          <w:bCs/>
        </w:rPr>
        <w:t>Vandforvaltning</w:t>
      </w:r>
    </w:p>
    <w:p w14:paraId="53AE0414" w14:textId="1073CC5C" w:rsidR="005A56A4" w:rsidRPr="00F84F75" w:rsidRDefault="00F84F75" w:rsidP="00EB0065">
      <w:pPr>
        <w:rPr>
          <w:rStyle w:val="HjlpetekstTegn"/>
        </w:rPr>
      </w:pPr>
      <w:r>
        <w:rPr>
          <w:rStyle w:val="HjlpetekstTegn"/>
        </w:rPr>
        <w:t>f</w:t>
      </w:r>
      <w:r w:rsidRPr="00F84F75">
        <w:rPr>
          <w:rStyle w:val="HjlpetekstTegn"/>
        </w:rPr>
        <w:t>.eks.</w:t>
      </w:r>
      <w:r w:rsidR="005A56A4" w:rsidRPr="00F84F75">
        <w:rPr>
          <w:rStyle w:val="HjlpetekstTegn"/>
        </w:rPr>
        <w:t xml:space="preserve"> terræn </w:t>
      </w:r>
      <w:proofErr w:type="spellStart"/>
      <w:r w:rsidR="005A56A4" w:rsidRPr="00F84F75">
        <w:rPr>
          <w:rStyle w:val="HjlpetekstTegn"/>
        </w:rPr>
        <w:t>ifht</w:t>
      </w:r>
      <w:proofErr w:type="spellEnd"/>
      <w:r w:rsidR="005A56A4" w:rsidRPr="00F84F75">
        <w:rPr>
          <w:rStyle w:val="HjlpetekstTegn"/>
        </w:rPr>
        <w:t>. håndtering af overfladevand, skybrudsvand, grundvandsinteresser, recipients sårbarhed ift. at modtage overfladevand</w:t>
      </w:r>
      <w:r>
        <w:rPr>
          <w:rStyle w:val="HjlpetekstTegn"/>
        </w:rPr>
        <w:t>.</w:t>
      </w:r>
    </w:p>
    <w:p w14:paraId="34F984B9" w14:textId="77777777" w:rsidR="00F84F75" w:rsidRDefault="005A56A4" w:rsidP="00EB0065">
      <w:pPr>
        <w:rPr>
          <w:b/>
          <w:bCs/>
        </w:rPr>
      </w:pPr>
      <w:r w:rsidRPr="003C6C5A">
        <w:rPr>
          <w:b/>
          <w:bCs/>
        </w:rPr>
        <w:t>Naturhensyn</w:t>
      </w:r>
    </w:p>
    <w:p w14:paraId="55DF490F" w14:textId="4573991F" w:rsidR="005A56A4" w:rsidRDefault="00F84F75" w:rsidP="00F84F75">
      <w:pPr>
        <w:pStyle w:val="Hjlpetekst"/>
      </w:pPr>
      <w:r>
        <w:t>f.eks.</w:t>
      </w:r>
      <w:r w:rsidR="005A56A4" w:rsidRPr="003C6C5A">
        <w:t xml:space="preserve"> flagermus</w:t>
      </w:r>
      <w:r w:rsidR="005A56A4">
        <w:t>, beskyttede dyre- og plantearter, internationale naturbeskyttelsesarealer</w:t>
      </w:r>
      <w:r>
        <w:t>.</w:t>
      </w:r>
    </w:p>
    <w:p w14:paraId="11E6A523" w14:textId="77777777" w:rsidR="00F84F75" w:rsidRDefault="005A56A4" w:rsidP="00EB0065">
      <w:pPr>
        <w:rPr>
          <w:b/>
          <w:bCs/>
        </w:rPr>
      </w:pPr>
      <w:r w:rsidRPr="003E5F96">
        <w:rPr>
          <w:b/>
          <w:bCs/>
        </w:rPr>
        <w:t>Klimatilpasning</w:t>
      </w:r>
    </w:p>
    <w:p w14:paraId="72029D76" w14:textId="40192C19" w:rsidR="005A56A4" w:rsidRDefault="00D37879" w:rsidP="00D37879">
      <w:pPr>
        <w:pStyle w:val="Hjlpetekst"/>
      </w:pPr>
      <w:r>
        <w:t>f</w:t>
      </w:r>
      <w:r w:rsidR="00F84F75">
        <w:t>.eks.</w:t>
      </w:r>
      <w:r w:rsidR="005A56A4">
        <w:t xml:space="preserve"> sikring mod havvandsstigning, erosion, </w:t>
      </w:r>
      <w:r w:rsidR="005A56A4" w:rsidRPr="003C6C5A">
        <w:t>forhøjet grundvand</w:t>
      </w:r>
    </w:p>
    <w:p w14:paraId="23690AC5" w14:textId="77777777" w:rsidR="0004703E" w:rsidRDefault="0004703E" w:rsidP="00D37879">
      <w:pPr>
        <w:pStyle w:val="Hjlpetekst"/>
      </w:pPr>
    </w:p>
    <w:p w14:paraId="695FAFFA" w14:textId="77777777" w:rsidR="005A56A4" w:rsidRPr="003C6C5A" w:rsidRDefault="005A56A4" w:rsidP="0004703E">
      <w:pPr>
        <w:pStyle w:val="Eksempel"/>
      </w:pPr>
      <w:r w:rsidRPr="004B67E5">
        <w:t>Hvis aktuelt</w:t>
      </w:r>
      <w:r>
        <w:t>;</w:t>
      </w:r>
      <w:r w:rsidRPr="004B67E5">
        <w:t xml:space="preserve"> arealkonflikter </w:t>
      </w:r>
      <w:proofErr w:type="spellStart"/>
      <w:r w:rsidRPr="004B67E5">
        <w:t>ifht</w:t>
      </w:r>
      <w:proofErr w:type="spellEnd"/>
      <w:r w:rsidRPr="004B67E5">
        <w:t>. udpegninger i Kommuneplanen eller</w:t>
      </w:r>
      <w:r>
        <w:t xml:space="preserve"> anden lovgivning typisk fundet igennem</w:t>
      </w:r>
      <w:r w:rsidRPr="004B67E5">
        <w:t xml:space="preserve"> konfliktsøgningen</w:t>
      </w:r>
      <w:r>
        <w:t xml:space="preserve"> (fx. værdifulde landskaber, geologiske interesser, ønsket skovrejsning, fredskov, fredninger)</w:t>
      </w:r>
    </w:p>
    <w:p w14:paraId="16EEEA41" w14:textId="77777777" w:rsidR="005A56A4" w:rsidRDefault="005A56A4" w:rsidP="00406A3F">
      <w:pPr>
        <w:pStyle w:val="Hjlpetekst"/>
      </w:pPr>
    </w:p>
    <w:p w14:paraId="669D90AF" w14:textId="77777777" w:rsidR="005A56A4" w:rsidRPr="002D5EA6" w:rsidRDefault="005A56A4" w:rsidP="005A56A4">
      <w:pPr>
        <w:pStyle w:val="Overskrift3"/>
      </w:pPr>
      <w:r w:rsidRPr="002D5EA6">
        <w:t xml:space="preserve">Lokalplankort, områdets disponering </w:t>
      </w:r>
    </w:p>
    <w:p w14:paraId="45C477F2" w14:textId="77777777" w:rsidR="005A56A4" w:rsidRDefault="005A56A4" w:rsidP="0004703E">
      <w:pPr>
        <w:pStyle w:val="Hjlpetekst"/>
      </w:pPr>
      <w:r>
        <w:t>Kort tekst, der beskriver lokalplanområdets disponering.</w:t>
      </w:r>
    </w:p>
    <w:p w14:paraId="1D3A47BF" w14:textId="77777777" w:rsidR="005A56A4" w:rsidRPr="005D157B" w:rsidRDefault="005A56A4" w:rsidP="0004703E">
      <w:pPr>
        <w:pStyle w:val="Eksempel"/>
      </w:pPr>
      <w:r w:rsidRPr="005D157B">
        <w:t>Eksempel: ”På kortet ses lokalplanområdets arealdisponering og planmæssige bindinger.”</w:t>
      </w:r>
    </w:p>
    <w:p w14:paraId="4EFE3ED3" w14:textId="77777777" w:rsidR="00504F95" w:rsidRDefault="005A56A4" w:rsidP="003B32B9">
      <w:pPr>
        <w:pStyle w:val="Hjlpetekst"/>
      </w:pPr>
      <w:r w:rsidRPr="002C0A86">
        <w:t>Indsæt kort, der viser lokalplanområdet med arealdisponering og planmæssige bindinger (</w:t>
      </w:r>
      <w:r>
        <w:t>et kort der viser konfliktsøgning for området, lagt sammen med lokalplanens afgrænsning og bedste bud på lokalplanens delområder, vejadgang mm.) Tænk det som e</w:t>
      </w:r>
      <w:r w:rsidRPr="002C0A86">
        <w:t>t første udkast til kortbilag 2</w:t>
      </w:r>
      <w:r>
        <w:t xml:space="preserve"> –</w:t>
      </w:r>
      <w:r w:rsidRPr="002C0A86">
        <w:t xml:space="preserve"> Lokalplankort</w:t>
      </w:r>
      <w:r>
        <w:t xml:space="preserve">, i </w:t>
      </w:r>
      <w:r w:rsidR="0004703E">
        <w:t>den kommende lokalplan</w:t>
      </w:r>
      <w:r>
        <w:t>.</w:t>
      </w:r>
    </w:p>
    <w:p w14:paraId="0FC0F658" w14:textId="77777777" w:rsidR="00504F95" w:rsidRDefault="00504F95" w:rsidP="003B32B9">
      <w:pPr>
        <w:pStyle w:val="Hjlpetekst"/>
      </w:pPr>
    </w:p>
    <w:p w14:paraId="657BD94A" w14:textId="77777777" w:rsidR="00504F95" w:rsidRDefault="00504F95" w:rsidP="00504F95">
      <w:pPr>
        <w:spacing w:before="0" w:after="0" w:line="240" w:lineRule="auto"/>
        <w:rPr>
          <w:color w:val="76923C" w:themeColor="accent3" w:themeShade="BF"/>
        </w:rPr>
      </w:pPr>
    </w:p>
    <w:p w14:paraId="0740211D" w14:textId="77777777" w:rsidR="005477C5" w:rsidRDefault="005477C5" w:rsidP="00504F95">
      <w:pPr>
        <w:spacing w:before="0" w:after="0" w:line="240" w:lineRule="auto"/>
        <w:rPr>
          <w:color w:val="76923C" w:themeColor="accent3" w:themeShade="BF"/>
        </w:rPr>
      </w:pPr>
    </w:p>
    <w:p w14:paraId="1F507A30" w14:textId="77777777" w:rsidR="005477C5" w:rsidRDefault="005477C5" w:rsidP="00504F95">
      <w:pPr>
        <w:spacing w:before="0" w:after="0" w:line="240" w:lineRule="auto"/>
        <w:rPr>
          <w:color w:val="76923C" w:themeColor="accent3" w:themeShade="BF"/>
        </w:rPr>
      </w:pPr>
    </w:p>
    <w:p w14:paraId="6F23F6E8" w14:textId="77777777" w:rsidR="005477C5" w:rsidRDefault="005477C5" w:rsidP="00504F95">
      <w:pPr>
        <w:spacing w:before="0" w:after="0" w:line="240" w:lineRule="auto"/>
        <w:rPr>
          <w:color w:val="76923C" w:themeColor="accent3" w:themeShade="BF"/>
        </w:rPr>
      </w:pPr>
    </w:p>
    <w:p w14:paraId="685B2F9C" w14:textId="77777777" w:rsidR="005477C5" w:rsidRDefault="005477C5" w:rsidP="00504F95">
      <w:pPr>
        <w:spacing w:before="0" w:after="0" w:line="240" w:lineRule="auto"/>
        <w:rPr>
          <w:color w:val="76923C" w:themeColor="accent3" w:themeShade="BF"/>
        </w:rPr>
      </w:pPr>
    </w:p>
    <w:p w14:paraId="6CD8F66B" w14:textId="2B51F968" w:rsidR="00EB3C3A" w:rsidRDefault="00EB3C3A">
      <w:pPr>
        <w:spacing w:before="0" w:after="0" w:line="240" w:lineRule="auto"/>
        <w:rPr>
          <w:color w:val="76923C" w:themeColor="accent3" w:themeShade="BF"/>
        </w:rPr>
      </w:pPr>
      <w:r>
        <w:rPr>
          <w:color w:val="76923C" w:themeColor="accent3" w:themeShade="BF"/>
        </w:rPr>
        <w:br w:type="page"/>
      </w:r>
    </w:p>
    <w:p w14:paraId="02D9E3F3" w14:textId="77777777" w:rsidR="005477C5" w:rsidRPr="00504F95" w:rsidRDefault="005477C5" w:rsidP="00504F95">
      <w:pPr>
        <w:spacing w:before="0" w:after="0" w:line="240" w:lineRule="auto"/>
        <w:rPr>
          <w:color w:val="76923C" w:themeColor="accent3" w:themeShade="BF"/>
        </w:rPr>
        <w:sectPr w:rsidR="005477C5" w:rsidRPr="00504F95" w:rsidSect="0063451D">
          <w:footerReference w:type="default" r:id="rId12"/>
          <w:headerReference w:type="first" r:id="rId13"/>
          <w:footerReference w:type="first" r:id="rId14"/>
          <w:pgSz w:w="11906" w:h="16838" w:code="9"/>
          <w:pgMar w:top="2268" w:right="2268" w:bottom="1134" w:left="1701" w:header="680" w:footer="284" w:gutter="0"/>
          <w:cols w:space="708"/>
          <w:titlePg/>
          <w:docGrid w:linePitch="360"/>
        </w:sectPr>
      </w:pPr>
    </w:p>
    <w:p w14:paraId="440FA157" w14:textId="321E6A77" w:rsidR="005A56A4" w:rsidRDefault="005477C5" w:rsidP="00504F95">
      <w:pPr>
        <w:pStyle w:val="Hjlpetekst"/>
      </w:pPr>
      <w:r w:rsidRPr="00633DE1">
        <w:rPr>
          <w:noProof/>
          <w:color w:val="9BBB59" w:themeColor="accent3"/>
        </w:rPr>
        <w:lastRenderedPageBreak/>
        <w:drawing>
          <wp:anchor distT="0" distB="0" distL="114300" distR="114300" simplePos="0" relativeHeight="251660288" behindDoc="0" locked="0" layoutInCell="1" allowOverlap="1" wp14:anchorId="7BB6AEB1" wp14:editId="7A808CBC">
            <wp:simplePos x="0" y="0"/>
            <wp:positionH relativeFrom="column">
              <wp:posOffset>228</wp:posOffset>
            </wp:positionH>
            <wp:positionV relativeFrom="page">
              <wp:posOffset>0</wp:posOffset>
            </wp:positionV>
            <wp:extent cx="7552690" cy="10627046"/>
            <wp:effectExtent l="0" t="0" r="0" b="3175"/>
            <wp:wrapTopAndBottom/>
            <wp:docPr id="1513117549" name="Picture 1" descr="A map of a land with a black arrow pointing to the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17549" name="Picture 1" descr="A map of a land with a black arrow pointing to the la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552690" cy="10627046"/>
                    </a:xfrm>
                    <a:prstGeom prst="rect">
                      <a:avLst/>
                    </a:prstGeom>
                  </pic:spPr>
                </pic:pic>
              </a:graphicData>
            </a:graphic>
            <wp14:sizeRelH relativeFrom="page">
              <wp14:pctWidth>0</wp14:pctWidth>
            </wp14:sizeRelH>
            <wp14:sizeRelV relativeFrom="page">
              <wp14:pctHeight>0</wp14:pctHeight>
            </wp14:sizeRelV>
          </wp:anchor>
        </w:drawing>
      </w:r>
    </w:p>
    <w:sectPr w:rsidR="005A56A4" w:rsidSect="005009A3">
      <w:headerReference w:type="default" r:id="rId16"/>
      <w:headerReference w:type="first" r:id="rId17"/>
      <w:pgSz w:w="11906" w:h="16838" w:code="9"/>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A347B" w14:textId="77777777" w:rsidR="004E2100" w:rsidRPr="00657063" w:rsidRDefault="004E2100" w:rsidP="00BA1734">
      <w:r w:rsidRPr="00657063">
        <w:separator/>
      </w:r>
    </w:p>
  </w:endnote>
  <w:endnote w:type="continuationSeparator" w:id="0">
    <w:p w14:paraId="66A25359" w14:textId="77777777" w:rsidR="004E2100" w:rsidRPr="00657063" w:rsidRDefault="004E2100" w:rsidP="00BA1734">
      <w:r w:rsidRPr="0065706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8EE83" w14:textId="77777777" w:rsidR="000B46A3" w:rsidRPr="00657063" w:rsidRDefault="000B46A3" w:rsidP="00504F95">
    <w:pPr>
      <w:jc w:val="center"/>
    </w:pPr>
    <w:r w:rsidRPr="00657063">
      <w:t xml:space="preserve">Side </w:t>
    </w:r>
    <w:r w:rsidRPr="00657063">
      <w:fldChar w:fldCharType="begin"/>
    </w:r>
    <w:r w:rsidRPr="00657063">
      <w:instrText xml:space="preserve"> PAGE </w:instrText>
    </w:r>
    <w:r w:rsidRPr="00657063">
      <w:fldChar w:fldCharType="separate"/>
    </w:r>
    <w:r w:rsidR="00514FF0" w:rsidRPr="00657063">
      <w:rPr>
        <w:noProof/>
      </w:rPr>
      <w:t>2</w:t>
    </w:r>
    <w:r w:rsidRPr="00657063">
      <w:fldChar w:fldCharType="end"/>
    </w:r>
    <w:r w:rsidRPr="00657063">
      <w:t xml:space="preserve"> af </w:t>
    </w:r>
    <w:fldSimple w:instr=" NUMPAGES ">
      <w:r w:rsidR="00514FF0" w:rsidRPr="00657063">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F6E3F" w14:textId="77777777" w:rsidR="00515437" w:rsidRPr="00657063" w:rsidRDefault="00000000" w:rsidP="00515437">
    <w:pPr>
      <w:pStyle w:val="Sidefod"/>
    </w:pPr>
    <w:r>
      <w:rPr>
        <w:noProof/>
      </w:rPr>
      <w:pict w14:anchorId="5F47758E">
        <v:rect id="_x0000_i1044" alt="" style="width:397.1pt;height:.05pt;mso-width-percent:0;mso-height-percent:0;mso-width-percent:0;mso-height-percent:0" o:hrpct="824" o:hrstd="t" o:hrnoshade="t" o:hr="t" fillcolor="#900055" stroked="f"/>
      </w:pict>
    </w:r>
  </w:p>
  <w:p w14:paraId="511570AE" w14:textId="77777777" w:rsidR="00515437" w:rsidRDefault="00515437" w:rsidP="00EA4586"/>
  <w:p w14:paraId="3E909E8D" w14:textId="77777777" w:rsidR="00EA4586" w:rsidRPr="00657063" w:rsidRDefault="00EA4586" w:rsidP="0063451D">
    <w:pPr>
      <w:jc w:val="center"/>
    </w:pPr>
    <w:r w:rsidRPr="00657063">
      <w:t xml:space="preserve">Side </w:t>
    </w:r>
    <w:r w:rsidRPr="00657063">
      <w:fldChar w:fldCharType="begin"/>
    </w:r>
    <w:r w:rsidRPr="00657063">
      <w:instrText xml:space="preserve"> PAGE </w:instrText>
    </w:r>
    <w:r w:rsidRPr="00657063">
      <w:fldChar w:fldCharType="separate"/>
    </w:r>
    <w:r w:rsidRPr="00657063">
      <w:t>2</w:t>
    </w:r>
    <w:r w:rsidRPr="00657063">
      <w:fldChar w:fldCharType="end"/>
    </w:r>
    <w:r w:rsidRPr="00657063">
      <w:t xml:space="preserve"> af </w:t>
    </w:r>
    <w:fldSimple w:instr=" NUMPAGES ">
      <w:r w:rsidRPr="00657063">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5B684" w14:textId="77777777" w:rsidR="004E2100" w:rsidRPr="00657063" w:rsidRDefault="004E2100" w:rsidP="00BA1734">
      <w:r w:rsidRPr="00657063">
        <w:separator/>
      </w:r>
    </w:p>
  </w:footnote>
  <w:footnote w:type="continuationSeparator" w:id="0">
    <w:p w14:paraId="30BFDC6D" w14:textId="77777777" w:rsidR="004E2100" w:rsidRPr="00657063" w:rsidRDefault="004E2100" w:rsidP="00BA1734">
      <w:r w:rsidRPr="0065706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E92C" w14:textId="720F75B9" w:rsidR="00CD7B29" w:rsidRPr="00657063" w:rsidRDefault="00657063" w:rsidP="00082884">
    <w:pPr>
      <w:pStyle w:val="Sidehoved"/>
      <w:tabs>
        <w:tab w:val="clear" w:pos="4819"/>
        <w:tab w:val="clear" w:pos="9638"/>
        <w:tab w:val="left" w:pos="2016"/>
      </w:tabs>
      <w:spacing w:line="240" w:lineRule="atLeast"/>
      <w:rPr>
        <w:sz w:val="28"/>
        <w:szCs w:val="28"/>
      </w:rPr>
    </w:pPr>
    <w:r>
      <w:rPr>
        <w:noProof/>
        <w:sz w:val="28"/>
        <w:szCs w:val="28"/>
      </w:rPr>
      <w:drawing>
        <wp:anchor distT="0" distB="0" distL="114300" distR="114300" simplePos="0" relativeHeight="251657216" behindDoc="1" locked="0" layoutInCell="1" allowOverlap="1" wp14:anchorId="3066202B" wp14:editId="58ECF19A">
          <wp:simplePos x="0" y="0"/>
          <wp:positionH relativeFrom="page">
            <wp:posOffset>1079500</wp:posOffset>
          </wp:positionH>
          <wp:positionV relativeFrom="page">
            <wp:posOffset>431800</wp:posOffset>
          </wp:positionV>
          <wp:extent cx="1974850" cy="615315"/>
          <wp:effectExtent l="0" t="0" r="6350" b="0"/>
          <wp:wrapNone/>
          <wp:docPr id="647938684" name="Billed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4676368" name="Billed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74850" cy="6153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78C5F" w14:textId="77777777" w:rsidR="005009A3" w:rsidRDefault="005009A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BDB9" w14:textId="2836D7B6" w:rsidR="001A57FF" w:rsidRPr="001E5514" w:rsidRDefault="001A57FF" w:rsidP="001E551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272CF"/>
    <w:multiLevelType w:val="hybridMultilevel"/>
    <w:tmpl w:val="888021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DBD77EE"/>
    <w:multiLevelType w:val="hybridMultilevel"/>
    <w:tmpl w:val="4BA0AF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925261058">
    <w:abstractNumId w:val="1"/>
  </w:num>
  <w:num w:numId="2" w16cid:durableId="2056929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4-09-06T11:29:48.7547345+02:00&quot;,&quot;Checksum&quot;:&quot;059577fcd4d96104c99ac96705e3e547&quot;,&quot;IsAccessible&quot;:true,&quot;Settings&quot;:{&quot;CreatePdfUa&quot;:1}}"/>
    <w:docVar w:name="AttachedTemplatePath" w:val="Notat.dotm"/>
    <w:docVar w:name="CreatedWithDtVersion" w:val="2.16.010"/>
    <w:docVar w:name="DocumentCreated" w:val="DocumentCreated"/>
    <w:docVar w:name="DocumentCreatedOK" w:val="DocumentCreatedOK"/>
    <w:docVar w:name="DocumentInitialized" w:val="OK"/>
    <w:docVar w:name="Encrypted_CloudStatistics_DocumentCreation" w:val="jdVW2FK8uI0YHzTHPTEY1w=="/>
    <w:docVar w:name="Encrypted_CloudStatistics_StoryID" w:val="QVqfxiCLbkM1sweEjRfP8w8BrcZyU9RqpbLAaqJayFwr76hfztJi0uxdCtJ7Tn3G"/>
    <w:docVar w:name="Encrypted_DialogFieldValue_cancelbutton" w:val="Go1BF8BBsJqqGsR1izlsvQ=="/>
    <w:docVar w:name="Encrypted_DialogFieldValue_caseno" w:val="T8fBLWRctknCZwh5MC2XiA=="/>
    <w:docVar w:name="Encrypted_DialogFieldValue_cosignatoryname" w:val="13lggqMFgu97REubIV9DNQ=="/>
    <w:docVar w:name="Encrypted_DialogFieldValue_docheader" w:val="+WX2l9uqf0BEfal75n2PbA=="/>
    <w:docVar w:name="Encrypted_DialogFieldValue_documentdate" w:val="uRQ6SqLqvksNtwfcoMI5UNoSE6Xv3YFygeUGHTmIQ88="/>
    <w:docVar w:name="Encrypted_DialogFieldValue_finduserbutton" w:val="Go1BF8BBsJqqGsR1izlsvQ=="/>
    <w:docVar w:name="Encrypted_DialogFieldValue_networkprofileuserid" w:val="PrIK7mJB+XIAsFArBY3tQA=="/>
    <w:docVar w:name="Encrypted_DialogFieldValue_okbutton" w:val="Go1BF8BBsJqqGsR1izlsvQ=="/>
    <w:docVar w:name="Encrypted_DialogFieldValue_senderaddress" w:val="ijYMAkBGbtend8guuIDppg=="/>
    <w:docVar w:name="Encrypted_DialogFieldValue_sendercity" w:val="7ILGt4PsmJL6T9x0xVpmPQ=="/>
    <w:docVar w:name="Encrypted_DialogFieldValue_sendercompany" w:val="SfHzy/aNKulR0h21O2w/3oA1ykNIiNZYboiZ9U5tv1U="/>
    <w:docVar w:name="Encrypted_DialogFieldValue_senderdepartment" w:val="5Y3go67EeKNkmfxg0MyPUz/kvRyk58MxUMTtMLg8qFZT45UvU5dJCPGpdqdaVOUs"/>
    <w:docVar w:name="Encrypted_DialogFieldValue_senderemaildir" w:val="2njCAWRXLAwgEs/yqTM05r61+6Kf0xdFf1KgJtCUg8A="/>
    <w:docVar w:name="Encrypted_DialogFieldValue_sendername" w:val="13lggqMFgu97REubIV9DNQ=="/>
    <w:docVar w:name="Encrypted_DialogFieldValue_senderphone" w:val="mz0L5HMWqchlCwxo9/8DZQ=="/>
    <w:docVar w:name="Encrypted_DialogFieldValue_senderposition" w:val="jzBKg2294CTvlvw1/Wl9uzSz9wykCL5ZY3Z9vij8OFQ="/>
    <w:docVar w:name="Encrypted_DialogFieldValue_senderpostalcode" w:val="+MISjCCbS0BevmKQm8XvKg=="/>
    <w:docVar w:name="Encrypted_DialogFieldValue_senderweb" w:val="RHuRmQDuePWIufNmurJBIA=="/>
    <w:docVar w:name="Encrypted_DialogFieldValue_showlocalprofiles" w:val="Go1BF8BBsJqqGsR1izlsvQ=="/>
    <w:docVar w:name="Encrypted_DialogFieldValue_shownetworkprofiles" w:val="jdVW2FK8uI0YHzTHPTEY1w=="/>
    <w:docVar w:name="Encrypted_DocCaseNo" w:val="T8fBLWRctknCZwh5MC2XiA=="/>
    <w:docVar w:name="Encrypted_DocHeader" w:val="pvSNPKfufCCxpyt/TLQfVw=="/>
    <w:docVar w:name="Encrypted_DocumentChangeThisVar" w:val="Go1BF8BBsJqqGsR1izlsvQ=="/>
    <w:docVar w:name="IntegrationType" w:val="StandAlone"/>
    <w:docVar w:name="OfficeInstanceGUID" w:val="{16245CEB-D70C-455F-A153-59D123464374}"/>
  </w:docVars>
  <w:rsids>
    <w:rsidRoot w:val="0063451D"/>
    <w:rsid w:val="000078D7"/>
    <w:rsid w:val="000119C7"/>
    <w:rsid w:val="000153CB"/>
    <w:rsid w:val="000157D1"/>
    <w:rsid w:val="000205BA"/>
    <w:rsid w:val="00020EB4"/>
    <w:rsid w:val="00031538"/>
    <w:rsid w:val="0003258C"/>
    <w:rsid w:val="00032738"/>
    <w:rsid w:val="00033932"/>
    <w:rsid w:val="000378CE"/>
    <w:rsid w:val="00046217"/>
    <w:rsid w:val="0004703E"/>
    <w:rsid w:val="00051DC7"/>
    <w:rsid w:val="00053B29"/>
    <w:rsid w:val="00054B4C"/>
    <w:rsid w:val="00055815"/>
    <w:rsid w:val="0006576C"/>
    <w:rsid w:val="00077EAD"/>
    <w:rsid w:val="0008129F"/>
    <w:rsid w:val="00082884"/>
    <w:rsid w:val="00082A8C"/>
    <w:rsid w:val="00086C68"/>
    <w:rsid w:val="000A5075"/>
    <w:rsid w:val="000B03B1"/>
    <w:rsid w:val="000B08AF"/>
    <w:rsid w:val="000B2780"/>
    <w:rsid w:val="000B37B7"/>
    <w:rsid w:val="000B46A3"/>
    <w:rsid w:val="000B661B"/>
    <w:rsid w:val="000C0998"/>
    <w:rsid w:val="000C35CB"/>
    <w:rsid w:val="000C66E1"/>
    <w:rsid w:val="000D06AC"/>
    <w:rsid w:val="000D5D42"/>
    <w:rsid w:val="000E0744"/>
    <w:rsid w:val="000E1650"/>
    <w:rsid w:val="000E75DF"/>
    <w:rsid w:val="000F29F4"/>
    <w:rsid w:val="000F46EE"/>
    <w:rsid w:val="0010067D"/>
    <w:rsid w:val="00103716"/>
    <w:rsid w:val="00105DE2"/>
    <w:rsid w:val="00114DD5"/>
    <w:rsid w:val="00116BF8"/>
    <w:rsid w:val="001253AC"/>
    <w:rsid w:val="0012740D"/>
    <w:rsid w:val="0013413A"/>
    <w:rsid w:val="00150BE5"/>
    <w:rsid w:val="001734F3"/>
    <w:rsid w:val="00176C56"/>
    <w:rsid w:val="001831F9"/>
    <w:rsid w:val="0018631E"/>
    <w:rsid w:val="00190AEF"/>
    <w:rsid w:val="001A2811"/>
    <w:rsid w:val="001A57FF"/>
    <w:rsid w:val="001B58CA"/>
    <w:rsid w:val="001C120D"/>
    <w:rsid w:val="001D0803"/>
    <w:rsid w:val="001E0EFC"/>
    <w:rsid w:val="001E1424"/>
    <w:rsid w:val="001E3A10"/>
    <w:rsid w:val="001E47C7"/>
    <w:rsid w:val="001E5514"/>
    <w:rsid w:val="00200CE0"/>
    <w:rsid w:val="002032E0"/>
    <w:rsid w:val="002050B8"/>
    <w:rsid w:val="00213D23"/>
    <w:rsid w:val="002160C8"/>
    <w:rsid w:val="00220776"/>
    <w:rsid w:val="00225762"/>
    <w:rsid w:val="002278B3"/>
    <w:rsid w:val="002346BD"/>
    <w:rsid w:val="0023526B"/>
    <w:rsid w:val="0023553B"/>
    <w:rsid w:val="00241C59"/>
    <w:rsid w:val="00241D25"/>
    <w:rsid w:val="0024250A"/>
    <w:rsid w:val="002429A3"/>
    <w:rsid w:val="00244108"/>
    <w:rsid w:val="00254443"/>
    <w:rsid w:val="00257E61"/>
    <w:rsid w:val="00260F21"/>
    <w:rsid w:val="00263F81"/>
    <w:rsid w:val="00272496"/>
    <w:rsid w:val="0027619D"/>
    <w:rsid w:val="002802B7"/>
    <w:rsid w:val="00281D3D"/>
    <w:rsid w:val="002825AA"/>
    <w:rsid w:val="00284F87"/>
    <w:rsid w:val="00285D02"/>
    <w:rsid w:val="002B170D"/>
    <w:rsid w:val="002B5DCE"/>
    <w:rsid w:val="002C2EE6"/>
    <w:rsid w:val="002C633D"/>
    <w:rsid w:val="002F0E5E"/>
    <w:rsid w:val="003002D7"/>
    <w:rsid w:val="00310293"/>
    <w:rsid w:val="003264AD"/>
    <w:rsid w:val="00331B92"/>
    <w:rsid w:val="00340E39"/>
    <w:rsid w:val="0034798B"/>
    <w:rsid w:val="003523CA"/>
    <w:rsid w:val="00357B05"/>
    <w:rsid w:val="00365280"/>
    <w:rsid w:val="00370EF2"/>
    <w:rsid w:val="0037422A"/>
    <w:rsid w:val="00374255"/>
    <w:rsid w:val="00395C60"/>
    <w:rsid w:val="00397C85"/>
    <w:rsid w:val="003B11FA"/>
    <w:rsid w:val="003B32B9"/>
    <w:rsid w:val="003B5810"/>
    <w:rsid w:val="003D72AD"/>
    <w:rsid w:val="003F1A80"/>
    <w:rsid w:val="003F4D70"/>
    <w:rsid w:val="003F6136"/>
    <w:rsid w:val="00406A3F"/>
    <w:rsid w:val="00413FF9"/>
    <w:rsid w:val="0041676B"/>
    <w:rsid w:val="00422165"/>
    <w:rsid w:val="004223C7"/>
    <w:rsid w:val="00430D0D"/>
    <w:rsid w:val="00432094"/>
    <w:rsid w:val="00436CE7"/>
    <w:rsid w:val="00436FED"/>
    <w:rsid w:val="004462A1"/>
    <w:rsid w:val="00452E46"/>
    <w:rsid w:val="00465485"/>
    <w:rsid w:val="0048602B"/>
    <w:rsid w:val="0049172B"/>
    <w:rsid w:val="004A4D87"/>
    <w:rsid w:val="004B16CE"/>
    <w:rsid w:val="004C116B"/>
    <w:rsid w:val="004C182F"/>
    <w:rsid w:val="004C7826"/>
    <w:rsid w:val="004D0409"/>
    <w:rsid w:val="004D0B71"/>
    <w:rsid w:val="004D2E8F"/>
    <w:rsid w:val="004D40CE"/>
    <w:rsid w:val="004D4251"/>
    <w:rsid w:val="004D70D8"/>
    <w:rsid w:val="004E2100"/>
    <w:rsid w:val="004E4FE0"/>
    <w:rsid w:val="005009A3"/>
    <w:rsid w:val="00500C90"/>
    <w:rsid w:val="00504F95"/>
    <w:rsid w:val="00505174"/>
    <w:rsid w:val="00507643"/>
    <w:rsid w:val="00514FF0"/>
    <w:rsid w:val="00515437"/>
    <w:rsid w:val="0052704A"/>
    <w:rsid w:val="00531BC6"/>
    <w:rsid w:val="0053418F"/>
    <w:rsid w:val="00535072"/>
    <w:rsid w:val="00541F9D"/>
    <w:rsid w:val="00546B59"/>
    <w:rsid w:val="005477C5"/>
    <w:rsid w:val="00554B18"/>
    <w:rsid w:val="00563F70"/>
    <w:rsid w:val="005644DC"/>
    <w:rsid w:val="00576762"/>
    <w:rsid w:val="00586AE7"/>
    <w:rsid w:val="00587AA1"/>
    <w:rsid w:val="00592712"/>
    <w:rsid w:val="005A135E"/>
    <w:rsid w:val="005A2285"/>
    <w:rsid w:val="005A2E1F"/>
    <w:rsid w:val="005A4968"/>
    <w:rsid w:val="005A56A4"/>
    <w:rsid w:val="005C65A4"/>
    <w:rsid w:val="005D1E44"/>
    <w:rsid w:val="005D25B5"/>
    <w:rsid w:val="005D6129"/>
    <w:rsid w:val="005D6E51"/>
    <w:rsid w:val="005D74EB"/>
    <w:rsid w:val="005E4BD4"/>
    <w:rsid w:val="00603561"/>
    <w:rsid w:val="0062005C"/>
    <w:rsid w:val="00626DFF"/>
    <w:rsid w:val="00633F3C"/>
    <w:rsid w:val="0063451D"/>
    <w:rsid w:val="0063781D"/>
    <w:rsid w:val="00651CFB"/>
    <w:rsid w:val="00655DA7"/>
    <w:rsid w:val="00657063"/>
    <w:rsid w:val="00662495"/>
    <w:rsid w:val="0066520D"/>
    <w:rsid w:val="006730C8"/>
    <w:rsid w:val="00675736"/>
    <w:rsid w:val="00691D89"/>
    <w:rsid w:val="006A09B1"/>
    <w:rsid w:val="006C3C66"/>
    <w:rsid w:val="006D4816"/>
    <w:rsid w:val="006F21A2"/>
    <w:rsid w:val="006F3748"/>
    <w:rsid w:val="007001E4"/>
    <w:rsid w:val="007067B7"/>
    <w:rsid w:val="00710532"/>
    <w:rsid w:val="00716626"/>
    <w:rsid w:val="00744BBE"/>
    <w:rsid w:val="00756874"/>
    <w:rsid w:val="00765325"/>
    <w:rsid w:val="0077546A"/>
    <w:rsid w:val="0078207C"/>
    <w:rsid w:val="00782D41"/>
    <w:rsid w:val="00782FE8"/>
    <w:rsid w:val="00784146"/>
    <w:rsid w:val="00786AB2"/>
    <w:rsid w:val="00787346"/>
    <w:rsid w:val="0079317F"/>
    <w:rsid w:val="00795859"/>
    <w:rsid w:val="00796BA0"/>
    <w:rsid w:val="007A24A1"/>
    <w:rsid w:val="007B608F"/>
    <w:rsid w:val="007C163A"/>
    <w:rsid w:val="007F13AC"/>
    <w:rsid w:val="008036F4"/>
    <w:rsid w:val="00807D7C"/>
    <w:rsid w:val="00823472"/>
    <w:rsid w:val="008266A6"/>
    <w:rsid w:val="00826E34"/>
    <w:rsid w:val="0084163E"/>
    <w:rsid w:val="008423F6"/>
    <w:rsid w:val="008425C9"/>
    <w:rsid w:val="00844905"/>
    <w:rsid w:val="008464DA"/>
    <w:rsid w:val="00857DE9"/>
    <w:rsid w:val="00872173"/>
    <w:rsid w:val="008766A1"/>
    <w:rsid w:val="008767A0"/>
    <w:rsid w:val="00894252"/>
    <w:rsid w:val="008A62F5"/>
    <w:rsid w:val="008B3CF1"/>
    <w:rsid w:val="008B54B7"/>
    <w:rsid w:val="008D55BC"/>
    <w:rsid w:val="008D6B42"/>
    <w:rsid w:val="008F24A5"/>
    <w:rsid w:val="0090079D"/>
    <w:rsid w:val="0090216F"/>
    <w:rsid w:val="00913814"/>
    <w:rsid w:val="00926E90"/>
    <w:rsid w:val="00937895"/>
    <w:rsid w:val="0094300F"/>
    <w:rsid w:val="00943D7A"/>
    <w:rsid w:val="00943E84"/>
    <w:rsid w:val="0096407D"/>
    <w:rsid w:val="00994FFC"/>
    <w:rsid w:val="009A1A6F"/>
    <w:rsid w:val="009A1C70"/>
    <w:rsid w:val="009A2B93"/>
    <w:rsid w:val="009A4A26"/>
    <w:rsid w:val="009A5F01"/>
    <w:rsid w:val="009B2D66"/>
    <w:rsid w:val="009B789F"/>
    <w:rsid w:val="009C1719"/>
    <w:rsid w:val="009C363B"/>
    <w:rsid w:val="009D1914"/>
    <w:rsid w:val="009D5AC2"/>
    <w:rsid w:val="009E35CE"/>
    <w:rsid w:val="009E5EE0"/>
    <w:rsid w:val="009F46CE"/>
    <w:rsid w:val="00A01D4C"/>
    <w:rsid w:val="00A20B0E"/>
    <w:rsid w:val="00A21FED"/>
    <w:rsid w:val="00A240E5"/>
    <w:rsid w:val="00A50BEC"/>
    <w:rsid w:val="00A64B59"/>
    <w:rsid w:val="00A96BA7"/>
    <w:rsid w:val="00AA05D7"/>
    <w:rsid w:val="00AB6AAD"/>
    <w:rsid w:val="00AC39E0"/>
    <w:rsid w:val="00AD44AD"/>
    <w:rsid w:val="00AD67ED"/>
    <w:rsid w:val="00AE1BCB"/>
    <w:rsid w:val="00AF575D"/>
    <w:rsid w:val="00B05A00"/>
    <w:rsid w:val="00B150AD"/>
    <w:rsid w:val="00B23DFA"/>
    <w:rsid w:val="00B31931"/>
    <w:rsid w:val="00B3553F"/>
    <w:rsid w:val="00B35E90"/>
    <w:rsid w:val="00B36128"/>
    <w:rsid w:val="00B44300"/>
    <w:rsid w:val="00B50210"/>
    <w:rsid w:val="00B53CDE"/>
    <w:rsid w:val="00B652AF"/>
    <w:rsid w:val="00B72E60"/>
    <w:rsid w:val="00B773FB"/>
    <w:rsid w:val="00B850E6"/>
    <w:rsid w:val="00B90FAF"/>
    <w:rsid w:val="00B9419C"/>
    <w:rsid w:val="00B9427F"/>
    <w:rsid w:val="00B95B93"/>
    <w:rsid w:val="00B96FE3"/>
    <w:rsid w:val="00BA1734"/>
    <w:rsid w:val="00BA4913"/>
    <w:rsid w:val="00BB28BD"/>
    <w:rsid w:val="00BB3310"/>
    <w:rsid w:val="00BB6A45"/>
    <w:rsid w:val="00BB6C5D"/>
    <w:rsid w:val="00BC0D44"/>
    <w:rsid w:val="00BC63C7"/>
    <w:rsid w:val="00BC6BEC"/>
    <w:rsid w:val="00BD355E"/>
    <w:rsid w:val="00BD6D26"/>
    <w:rsid w:val="00BF4CBA"/>
    <w:rsid w:val="00C0107F"/>
    <w:rsid w:val="00C03467"/>
    <w:rsid w:val="00C066AC"/>
    <w:rsid w:val="00C24A3F"/>
    <w:rsid w:val="00C370CA"/>
    <w:rsid w:val="00C523F7"/>
    <w:rsid w:val="00C52737"/>
    <w:rsid w:val="00C53AB7"/>
    <w:rsid w:val="00C54C72"/>
    <w:rsid w:val="00C61671"/>
    <w:rsid w:val="00C6303D"/>
    <w:rsid w:val="00C655A4"/>
    <w:rsid w:val="00C72EAA"/>
    <w:rsid w:val="00C84D6C"/>
    <w:rsid w:val="00C91B88"/>
    <w:rsid w:val="00C97497"/>
    <w:rsid w:val="00CB37D1"/>
    <w:rsid w:val="00CB63A8"/>
    <w:rsid w:val="00CC45FE"/>
    <w:rsid w:val="00CD4C7E"/>
    <w:rsid w:val="00CD7B29"/>
    <w:rsid w:val="00CE1420"/>
    <w:rsid w:val="00D01D28"/>
    <w:rsid w:val="00D02D85"/>
    <w:rsid w:val="00D04100"/>
    <w:rsid w:val="00D27251"/>
    <w:rsid w:val="00D3267B"/>
    <w:rsid w:val="00D3351E"/>
    <w:rsid w:val="00D37879"/>
    <w:rsid w:val="00D44861"/>
    <w:rsid w:val="00D44CB6"/>
    <w:rsid w:val="00D46A57"/>
    <w:rsid w:val="00D46C89"/>
    <w:rsid w:val="00D46E4C"/>
    <w:rsid w:val="00D5127A"/>
    <w:rsid w:val="00D71870"/>
    <w:rsid w:val="00D7590F"/>
    <w:rsid w:val="00D765C5"/>
    <w:rsid w:val="00D808B8"/>
    <w:rsid w:val="00D83907"/>
    <w:rsid w:val="00D91CED"/>
    <w:rsid w:val="00D95A66"/>
    <w:rsid w:val="00DA04DC"/>
    <w:rsid w:val="00DA1C8C"/>
    <w:rsid w:val="00DA721A"/>
    <w:rsid w:val="00DB2519"/>
    <w:rsid w:val="00DB336C"/>
    <w:rsid w:val="00DC3576"/>
    <w:rsid w:val="00DE7AC2"/>
    <w:rsid w:val="00DF20AA"/>
    <w:rsid w:val="00DF3AD6"/>
    <w:rsid w:val="00DF41B9"/>
    <w:rsid w:val="00E02468"/>
    <w:rsid w:val="00E150B6"/>
    <w:rsid w:val="00E17D8A"/>
    <w:rsid w:val="00E2590D"/>
    <w:rsid w:val="00E26962"/>
    <w:rsid w:val="00E355D4"/>
    <w:rsid w:val="00E43ADE"/>
    <w:rsid w:val="00E44512"/>
    <w:rsid w:val="00E46C5F"/>
    <w:rsid w:val="00E47C83"/>
    <w:rsid w:val="00E55FCF"/>
    <w:rsid w:val="00E62B0A"/>
    <w:rsid w:val="00E76B87"/>
    <w:rsid w:val="00E92822"/>
    <w:rsid w:val="00E94BB7"/>
    <w:rsid w:val="00E95507"/>
    <w:rsid w:val="00E97308"/>
    <w:rsid w:val="00EA4586"/>
    <w:rsid w:val="00EB0065"/>
    <w:rsid w:val="00EB3C3A"/>
    <w:rsid w:val="00ED0D12"/>
    <w:rsid w:val="00ED39A8"/>
    <w:rsid w:val="00ED5AEC"/>
    <w:rsid w:val="00EE0466"/>
    <w:rsid w:val="00EE5934"/>
    <w:rsid w:val="00EE5BE7"/>
    <w:rsid w:val="00EF2A31"/>
    <w:rsid w:val="00EF61AB"/>
    <w:rsid w:val="00EF75FC"/>
    <w:rsid w:val="00F13178"/>
    <w:rsid w:val="00F137AF"/>
    <w:rsid w:val="00F16284"/>
    <w:rsid w:val="00F231AD"/>
    <w:rsid w:val="00F24A21"/>
    <w:rsid w:val="00F30E4F"/>
    <w:rsid w:val="00F6079B"/>
    <w:rsid w:val="00F7288B"/>
    <w:rsid w:val="00F74517"/>
    <w:rsid w:val="00F8222C"/>
    <w:rsid w:val="00F84F75"/>
    <w:rsid w:val="00F91FFE"/>
    <w:rsid w:val="00F92F07"/>
    <w:rsid w:val="00F93A00"/>
    <w:rsid w:val="00FA2C8F"/>
    <w:rsid w:val="00FA5305"/>
    <w:rsid w:val="00FA5622"/>
    <w:rsid w:val="00FB18B1"/>
    <w:rsid w:val="00FB49C6"/>
    <w:rsid w:val="00FB5750"/>
    <w:rsid w:val="00FB6863"/>
    <w:rsid w:val="00FB74FB"/>
    <w:rsid w:val="00FC3164"/>
    <w:rsid w:val="00FF3A6B"/>
    <w:rsid w:val="00FF5011"/>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2004A"/>
  <w15:docId w15:val="{A8F24B73-6453-4ECE-8F39-707F05720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51D"/>
    <w:pPr>
      <w:spacing w:before="120" w:after="120" w:line="300" w:lineRule="atLeast"/>
    </w:pPr>
    <w:rPr>
      <w:rFonts w:ascii="Arial" w:hAnsi="Arial"/>
    </w:rPr>
  </w:style>
  <w:style w:type="paragraph" w:styleId="Overskrift1">
    <w:name w:val="heading 1"/>
    <w:basedOn w:val="Normal"/>
    <w:next w:val="Normal"/>
    <w:qFormat/>
    <w:rsid w:val="00EB0065"/>
    <w:pPr>
      <w:spacing w:before="240"/>
      <w:outlineLvl w:val="0"/>
    </w:pPr>
    <w:rPr>
      <w:rFonts w:cs="Arial"/>
      <w:b/>
      <w:bCs/>
      <w:kern w:val="32"/>
      <w:sz w:val="40"/>
      <w:szCs w:val="32"/>
    </w:rPr>
  </w:style>
  <w:style w:type="paragraph" w:styleId="Overskrift2">
    <w:name w:val="heading 2"/>
    <w:basedOn w:val="Normal"/>
    <w:next w:val="Normal"/>
    <w:qFormat/>
    <w:rsid w:val="00EB0065"/>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EB0065"/>
    <w:pPr>
      <w:keepNext/>
      <w:spacing w:before="240" w:after="60"/>
      <w:outlineLvl w:val="2"/>
    </w:pPr>
    <w:rPr>
      <w:rFonts w:cs="Arial"/>
      <w:b/>
      <w:bCs/>
      <w:sz w:val="24"/>
    </w:rPr>
  </w:style>
  <w:style w:type="paragraph" w:styleId="Overskrift4">
    <w:name w:val="heading 4"/>
    <w:basedOn w:val="Normal"/>
    <w:next w:val="Normal"/>
    <w:link w:val="Overskrift4Tegn"/>
    <w:semiHidden/>
    <w:unhideWhenUsed/>
    <w:qFormat/>
    <w:rsid w:val="0063451D"/>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semiHidden/>
    <w:unhideWhenUsed/>
    <w:qFormat/>
    <w:rsid w:val="0063451D"/>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2160C8"/>
    <w:pPr>
      <w:tabs>
        <w:tab w:val="center" w:pos="4819"/>
        <w:tab w:val="right" w:pos="9638"/>
      </w:tabs>
    </w:pPr>
  </w:style>
  <w:style w:type="paragraph" w:styleId="Sidefod">
    <w:name w:val="footer"/>
    <w:basedOn w:val="Normal"/>
    <w:link w:val="SidefodTegn"/>
    <w:rsid w:val="002160C8"/>
    <w:pPr>
      <w:tabs>
        <w:tab w:val="center" w:pos="4819"/>
        <w:tab w:val="right" w:pos="9638"/>
      </w:tabs>
    </w:pPr>
  </w:style>
  <w:style w:type="paragraph" w:styleId="Markeringsbobletekst">
    <w:name w:val="Balloon Text"/>
    <w:basedOn w:val="Normal"/>
    <w:semiHidden/>
    <w:rsid w:val="00D46A57"/>
    <w:rPr>
      <w:rFonts w:ascii="Tahoma" w:hAnsi="Tahoma" w:cs="Tahoma"/>
      <w:sz w:val="16"/>
      <w:szCs w:val="16"/>
    </w:rPr>
  </w:style>
  <w:style w:type="table" w:styleId="Tabel-Gitter">
    <w:name w:val="Table Grid"/>
    <w:basedOn w:val="Tabel-Normal"/>
    <w:rsid w:val="00BA1734"/>
    <w:pPr>
      <w:spacing w:line="300" w:lineRule="exac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tionssektion">
    <w:name w:val="Informationssektion"/>
    <w:basedOn w:val="Normal"/>
    <w:rsid w:val="00031538"/>
    <w:pPr>
      <w:jc w:val="right"/>
    </w:pPr>
    <w:rPr>
      <w:kern w:val="30"/>
      <w:sz w:val="16"/>
      <w:szCs w:val="16"/>
    </w:rPr>
  </w:style>
  <w:style w:type="paragraph" w:customStyle="1" w:styleId="Sidetekst">
    <w:name w:val="Sidetekst"/>
    <w:basedOn w:val="Normal"/>
    <w:rsid w:val="005D6E51"/>
    <w:pPr>
      <w:spacing w:after="80"/>
      <w:jc w:val="right"/>
    </w:pPr>
    <w:rPr>
      <w:sz w:val="16"/>
      <w:szCs w:val="16"/>
    </w:rPr>
  </w:style>
  <w:style w:type="character" w:styleId="Hyperlink">
    <w:name w:val="Hyperlink"/>
    <w:uiPriority w:val="99"/>
    <w:rsid w:val="003523CA"/>
    <w:rPr>
      <w:color w:val="0000FF"/>
      <w:u w:val="single"/>
    </w:rPr>
  </w:style>
  <w:style w:type="paragraph" w:customStyle="1" w:styleId="Brevtekst">
    <w:name w:val="Brevtekst"/>
    <w:basedOn w:val="Normal"/>
    <w:rsid w:val="00ED39A8"/>
    <w:pPr>
      <w:tabs>
        <w:tab w:val="right" w:pos="5387"/>
        <w:tab w:val="decimal" w:pos="6577"/>
        <w:tab w:val="right" w:pos="7371"/>
        <w:tab w:val="decimal" w:pos="8675"/>
      </w:tabs>
      <w:spacing w:line="240" w:lineRule="auto"/>
    </w:pPr>
    <w:rPr>
      <w:rFonts w:ascii="Times New Roman" w:hAnsi="Times New Roman"/>
      <w:sz w:val="24"/>
      <w:szCs w:val="24"/>
    </w:rPr>
  </w:style>
  <w:style w:type="paragraph" w:customStyle="1" w:styleId="Kolofon">
    <w:name w:val="Kolofon"/>
    <w:basedOn w:val="Normal"/>
    <w:rsid w:val="00CD7B29"/>
    <w:pPr>
      <w:spacing w:line="312" w:lineRule="auto"/>
      <w:jc w:val="right"/>
    </w:pPr>
    <w:rPr>
      <w:sz w:val="17"/>
      <w:szCs w:val="17"/>
      <w:lang w:val="en-US"/>
    </w:rPr>
  </w:style>
  <w:style w:type="paragraph" w:customStyle="1" w:styleId="Kolofonfed">
    <w:name w:val="Kolofon fed"/>
    <w:basedOn w:val="Kolofon"/>
    <w:rsid w:val="008425C9"/>
    <w:rPr>
      <w:b/>
      <w:bCs/>
    </w:rPr>
  </w:style>
  <w:style w:type="paragraph" w:customStyle="1" w:styleId="Kontaktoplysninger">
    <w:name w:val="Kontaktoplysninger"/>
    <w:rsid w:val="00B23DFA"/>
    <w:rPr>
      <w:rFonts w:ascii="Arial" w:hAnsi="Arial"/>
      <w:sz w:val="16"/>
      <w:szCs w:val="17"/>
      <w:lang w:val="en-US"/>
    </w:rPr>
  </w:style>
  <w:style w:type="paragraph" w:customStyle="1" w:styleId="Kontaktoplysningerfed">
    <w:name w:val="Kontaktoplysninger fed"/>
    <w:basedOn w:val="Kontaktoplysninger"/>
    <w:rsid w:val="00AC39E0"/>
    <w:pPr>
      <w:spacing w:line="300" w:lineRule="exact"/>
    </w:pPr>
    <w:rPr>
      <w:b/>
      <w:bCs/>
    </w:rPr>
  </w:style>
  <w:style w:type="character" w:customStyle="1" w:styleId="SidefodTegn">
    <w:name w:val="Sidefod Tegn"/>
    <w:basedOn w:val="Standardskrifttypeiafsnit"/>
    <w:link w:val="Sidefod"/>
    <w:rsid w:val="00B23DFA"/>
    <w:rPr>
      <w:rFonts w:ascii="Arial" w:hAnsi="Arial"/>
    </w:rPr>
  </w:style>
  <w:style w:type="paragraph" w:customStyle="1" w:styleId="Kontaktoplysningerkursiv">
    <w:name w:val="Kontaktoplysninger kursiv"/>
    <w:basedOn w:val="Kontaktoplysninger"/>
    <w:rsid w:val="00B23DFA"/>
    <w:rPr>
      <w:rFonts w:cs="Arial"/>
      <w:i/>
      <w:noProof/>
      <w:szCs w:val="16"/>
      <w:lang w:val="da-DK"/>
    </w:rPr>
  </w:style>
  <w:style w:type="character" w:styleId="Ulstomtale">
    <w:name w:val="Unresolved Mention"/>
    <w:basedOn w:val="Standardskrifttypeiafsnit"/>
    <w:uiPriority w:val="99"/>
    <w:semiHidden/>
    <w:unhideWhenUsed/>
    <w:rsid w:val="00515437"/>
    <w:rPr>
      <w:color w:val="605E5C"/>
      <w:shd w:val="clear" w:color="auto" w:fill="E1DFDD"/>
    </w:rPr>
  </w:style>
  <w:style w:type="paragraph" w:customStyle="1" w:styleId="Hjlpetekst">
    <w:name w:val="Hjælpetekst"/>
    <w:basedOn w:val="Normal"/>
    <w:link w:val="HjlpetekstTegn"/>
    <w:qFormat/>
    <w:rsid w:val="0063451D"/>
    <w:rPr>
      <w:color w:val="76923C" w:themeColor="accent3" w:themeShade="BF"/>
    </w:rPr>
  </w:style>
  <w:style w:type="character" w:customStyle="1" w:styleId="HjlpetekstTegn">
    <w:name w:val="Hjælpetekst Tegn"/>
    <w:basedOn w:val="Standardskrifttypeiafsnit"/>
    <w:link w:val="Hjlpetekst"/>
    <w:rsid w:val="0063451D"/>
    <w:rPr>
      <w:rFonts w:ascii="Arial" w:hAnsi="Arial"/>
      <w:color w:val="76923C" w:themeColor="accent3" w:themeShade="BF"/>
    </w:rPr>
  </w:style>
  <w:style w:type="paragraph" w:customStyle="1" w:styleId="Eksempel">
    <w:name w:val="Eksempel"/>
    <w:basedOn w:val="Normal"/>
    <w:link w:val="EksempelTegn"/>
    <w:qFormat/>
    <w:rsid w:val="00913814"/>
    <w:rPr>
      <w:i/>
      <w:color w:val="FF0000"/>
      <w:sz w:val="18"/>
    </w:rPr>
  </w:style>
  <w:style w:type="character" w:customStyle="1" w:styleId="EksempelTegn">
    <w:name w:val="Eksempel Tegn"/>
    <w:basedOn w:val="Standardskrifttypeiafsnit"/>
    <w:link w:val="Eksempel"/>
    <w:rsid w:val="00913814"/>
    <w:rPr>
      <w:rFonts w:ascii="Arial" w:hAnsi="Arial"/>
      <w:i/>
      <w:color w:val="FF0000"/>
      <w:sz w:val="18"/>
    </w:rPr>
  </w:style>
  <w:style w:type="character" w:customStyle="1" w:styleId="Overskrift4Tegn">
    <w:name w:val="Overskrift 4 Tegn"/>
    <w:basedOn w:val="Standardskrifttypeiafsnit"/>
    <w:link w:val="Overskrift4"/>
    <w:semiHidden/>
    <w:rsid w:val="0063451D"/>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link w:val="Overskrift5"/>
    <w:uiPriority w:val="9"/>
    <w:rsid w:val="0063451D"/>
    <w:rPr>
      <w:rFonts w:asciiTheme="majorHAnsi" w:eastAsiaTheme="majorEastAsia" w:hAnsiTheme="majorHAnsi" w:cstheme="majorBidi"/>
      <w:color w:val="365F91" w:themeColor="accent1" w:themeShade="BF"/>
    </w:rPr>
  </w:style>
  <w:style w:type="paragraph" w:styleId="Listeafsnit">
    <w:name w:val="List Paragraph"/>
    <w:basedOn w:val="Normal"/>
    <w:uiPriority w:val="34"/>
    <w:qFormat/>
    <w:rsid w:val="00A21FED"/>
    <w:pPr>
      <w:ind w:left="720"/>
      <w:contextualSpacing/>
    </w:pPr>
  </w:style>
  <w:style w:type="paragraph" w:customStyle="1" w:styleId="Sprgsml">
    <w:name w:val="Spørgsmål"/>
    <w:basedOn w:val="Normal"/>
    <w:next w:val="Normal"/>
    <w:link w:val="SprgsmlTegn"/>
    <w:rsid w:val="00A21FED"/>
    <w:rPr>
      <w:b/>
      <w:i/>
      <w:iCs/>
      <w:color w:val="000000" w:themeColor="text1"/>
    </w:rPr>
  </w:style>
  <w:style w:type="paragraph" w:styleId="Undertitel">
    <w:name w:val="Subtitle"/>
    <w:basedOn w:val="Normal"/>
    <w:next w:val="Normal"/>
    <w:link w:val="UndertitelTegn"/>
    <w:rsid w:val="00A21FE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elTegn">
    <w:name w:val="Undertitel Tegn"/>
    <w:basedOn w:val="Standardskrifttypeiafsnit"/>
    <w:link w:val="Undertitel"/>
    <w:rsid w:val="00A21FED"/>
    <w:rPr>
      <w:rFonts w:asciiTheme="minorHAnsi" w:eastAsiaTheme="minorEastAsia" w:hAnsiTheme="minorHAnsi" w:cstheme="minorBidi"/>
      <w:color w:val="5A5A5A" w:themeColor="text1" w:themeTint="A5"/>
      <w:spacing w:val="15"/>
      <w:sz w:val="22"/>
      <w:szCs w:val="22"/>
    </w:rPr>
  </w:style>
  <w:style w:type="character" w:customStyle="1" w:styleId="SprgsmlTegn">
    <w:name w:val="Spørgsmål Tegn"/>
    <w:basedOn w:val="UndertitelTegn"/>
    <w:link w:val="Sprgsml"/>
    <w:rsid w:val="00507643"/>
    <w:rPr>
      <w:rFonts w:ascii="Arial" w:eastAsiaTheme="minorEastAsia" w:hAnsi="Arial" w:cstheme="minorBidi"/>
      <w:b/>
      <w:i/>
      <w:iCs/>
      <w:color w:val="000000" w:themeColor="text1"/>
      <w:spacing w:val="15"/>
      <w:sz w:val="22"/>
      <w:szCs w:val="22"/>
    </w:rPr>
  </w:style>
  <w:style w:type="paragraph" w:customStyle="1" w:styleId="Undersprgsml">
    <w:name w:val="Underspørgsmål"/>
    <w:basedOn w:val="Overskrift3"/>
    <w:next w:val="Normal"/>
    <w:link w:val="UndersprgsmlTegn"/>
    <w:qFormat/>
    <w:rsid w:val="009A1C70"/>
    <w:rPr>
      <w:bCs w:val="0"/>
      <w:i/>
      <w:iCs/>
      <w:sz w:val="20"/>
    </w:rPr>
  </w:style>
  <w:style w:type="character" w:customStyle="1" w:styleId="Overskrift3Tegn">
    <w:name w:val="Overskrift 3 Tegn"/>
    <w:basedOn w:val="Standardskrifttypeiafsnit"/>
    <w:link w:val="Overskrift3"/>
    <w:rsid w:val="00EB0065"/>
    <w:rPr>
      <w:rFonts w:ascii="Arial" w:hAnsi="Arial" w:cs="Arial"/>
      <w:b/>
      <w:bCs/>
      <w:sz w:val="24"/>
    </w:rPr>
  </w:style>
  <w:style w:type="character" w:customStyle="1" w:styleId="UndersprgsmlTegn">
    <w:name w:val="Underspørgsmål Tegn"/>
    <w:basedOn w:val="Overskrift3Tegn"/>
    <w:link w:val="Undersprgsml"/>
    <w:rsid w:val="009A1C70"/>
    <w:rPr>
      <w:rFonts w:ascii="Arial" w:hAnsi="Arial" w:cs="Arial"/>
      <w:b/>
      <w:bCs w:val="0"/>
      <w:i/>
      <w:iCs/>
      <w:sz w:val="24"/>
    </w:rPr>
  </w:style>
  <w:style w:type="paragraph" w:styleId="Billedtekst">
    <w:name w:val="caption"/>
    <w:basedOn w:val="Normal"/>
    <w:next w:val="Normal"/>
    <w:uiPriority w:val="35"/>
    <w:unhideWhenUsed/>
    <w:qFormat/>
    <w:rsid w:val="005A56A4"/>
    <w:pPr>
      <w:spacing w:before="0" w:after="200" w:line="240" w:lineRule="auto"/>
    </w:pPr>
    <w:rPr>
      <w:rFonts w:asciiTheme="minorHAnsi" w:eastAsiaTheme="minorHAnsi" w:hAnsiTheme="minorHAnsi" w:cstheme="minorBidi"/>
      <w:i/>
      <w:iCs/>
      <w:color w:val="1F497D" w:themeColor="text2"/>
      <w:kern w:val="2"/>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8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admazuresyddjurs.sharepoint.com/sites/SyddjursGrafiskKommunikation/Office%20Templates/Notat%20-%20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rugerdefineret 1">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6fc2306-3ad6-47df-88cc-f392072d5c75" xsi:nil="true"/>
    <lcf76f155ced4ddcb4097134ff3c332f xmlns="a553566b-47b4-4a07-b7b0-74622a3651c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79D047FC65C7C43A08C49B0C2CE84E4" ma:contentTypeVersion="19" ma:contentTypeDescription="Opret et nyt dokument." ma:contentTypeScope="" ma:versionID="31343ce089f2c5825dc7f8766ef8668c">
  <xsd:schema xmlns:xsd="http://www.w3.org/2001/XMLSchema" xmlns:xs="http://www.w3.org/2001/XMLSchema" xmlns:p="http://schemas.microsoft.com/office/2006/metadata/properties" xmlns:ns2="a553566b-47b4-4a07-b7b0-74622a3651ca" xmlns:ns3="e6fc2306-3ad6-47df-88cc-f392072d5c75" targetNamespace="http://schemas.microsoft.com/office/2006/metadata/properties" ma:root="true" ma:fieldsID="216444d9507dc00f415108462cd48745" ns2:_="" ns3:_="">
    <xsd:import namespace="a553566b-47b4-4a07-b7b0-74622a3651ca"/>
    <xsd:import namespace="e6fc2306-3ad6-47df-88cc-f392072d5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3566b-47b4-4a07-b7b0-74622a365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9dcec7f4-c634-4e38-849e-a430a1fed7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fc2306-3ad6-47df-88cc-f392072d5c75"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description="" ma:hidden="true" ma:list="{30740b0a-fb23-4ad7-948e-fb4f451924b7}" ma:internalName="TaxCatchAll" ma:showField="CatchAllData" ma:web="e6fc2306-3ad6-47df-88cc-f392072d5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38078-8067-4CF5-A26F-E3D25FB5ED7B}">
  <ds:schemaRefs>
    <ds:schemaRef ds:uri="http://schemas.microsoft.com/office/2006/metadata/properties"/>
    <ds:schemaRef ds:uri="http://schemas.microsoft.com/office/infopath/2007/PartnerControls"/>
    <ds:schemaRef ds:uri="e6fc2306-3ad6-47df-88cc-f392072d5c75"/>
    <ds:schemaRef ds:uri="a553566b-47b4-4a07-b7b0-74622a3651ca"/>
  </ds:schemaRefs>
</ds:datastoreItem>
</file>

<file path=customXml/itemProps2.xml><?xml version="1.0" encoding="utf-8"?>
<ds:datastoreItem xmlns:ds="http://schemas.openxmlformats.org/officeDocument/2006/customXml" ds:itemID="{39EFCCF9-2B17-402A-ADB7-A6A1CA5A2392}">
  <ds:schemaRefs>
    <ds:schemaRef ds:uri="http://schemas.microsoft.com/sharepoint/v3/contenttype/forms"/>
  </ds:schemaRefs>
</ds:datastoreItem>
</file>

<file path=customXml/itemProps3.xml><?xml version="1.0" encoding="utf-8"?>
<ds:datastoreItem xmlns:ds="http://schemas.openxmlformats.org/officeDocument/2006/customXml" ds:itemID="{A8C92DD1-F404-4B1B-A497-CDEDE62CF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3566b-47b4-4a07-b7b0-74622a3651ca"/>
    <ds:schemaRef ds:uri="e6fc2306-3ad6-47df-88cc-f392072d5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8ADE3E-7D7A-482C-9F5B-86E2E297E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Notat%20-%20Skabelon</Template>
  <TotalTime>35</TotalTime>
  <Pages>5</Pages>
  <Words>987</Words>
  <Characters>6027</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Notat - skabelon</vt:lpstr>
    </vt:vector>
  </TitlesOfParts>
  <Company>Syddjurs Kommune</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 - skabelon</dc:title>
  <dc:creator>Mads Hauerslev Jensen</dc:creator>
  <cp:lastModifiedBy>Mads Hauerslev Jensen</cp:lastModifiedBy>
  <cp:revision>29</cp:revision>
  <cp:lastPrinted>2025-09-01T11:19:00Z</cp:lastPrinted>
  <dcterms:created xsi:type="dcterms:W3CDTF">2025-08-27T13:12:00Z</dcterms:created>
  <dcterms:modified xsi:type="dcterms:W3CDTF">2025-09-01T11:31:00Z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0x010100079D047FC65C7C43A08C49B0C2CE84E4</vt:lpwstr>
  </property>
  <property fmtid="{D5CDD505-2E9C-101B-9397-08002B2CF9AE}" pid="3" name="MediaServiceImageTags">
    <vt:lpwstr/>
  </property>
</Properties>
</file>